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66644" w14:textId="07ABDA6C" w:rsidR="00A21A0F" w:rsidRDefault="009F11EE">
      <w:r>
        <w:t>The Qualified Action Determination Form may be used for projects seekin</w:t>
      </w:r>
      <w:r w:rsidR="32C6496C">
        <w:t>g</w:t>
      </w:r>
      <w:r>
        <w:t xml:space="preserve"> a Qualified Action Determination under </w:t>
      </w:r>
      <w:r w:rsidR="6FAC2E80">
        <w:t>Subdivision</w:t>
      </w:r>
      <w:r>
        <w:t xml:space="preserve"> 5 of Section 8-0111 of the Environmental Conservation Law. </w:t>
      </w:r>
    </w:p>
    <w:p w14:paraId="2A6F2CC8" w14:textId="41EAE674" w:rsidR="008F3E74" w:rsidRDefault="009F11EE">
      <w:r>
        <w:t xml:space="preserve">If there are questions about whether a project qualifies, contact the </w:t>
      </w:r>
      <w:r w:rsidR="7C560DB0">
        <w:t>Board’s staff</w:t>
      </w:r>
      <w:r>
        <w:t xml:space="preserve">. </w:t>
      </w:r>
      <w:hyperlink r:id="rId11">
        <w:r w:rsidR="00F2304C" w:rsidRPr="73BFADFF">
          <w:rPr>
            <w:rStyle w:val="Hyperlink"/>
          </w:rPr>
          <w:t>Click here for</w:t>
        </w:r>
        <w:r w:rsidRPr="73BFADFF">
          <w:rPr>
            <w:rStyle w:val="Hyperlink"/>
          </w:rPr>
          <w:t xml:space="preserve"> City guidance on Qualified Actions</w:t>
        </w:r>
      </w:hyperlink>
      <w:r w:rsidR="00562655">
        <w:t>.  For instructions on how to receive a Qualified Action Determination from the BSA, see</w:t>
      </w:r>
      <w:r w:rsidR="00F2304C">
        <w:t xml:space="preserve"> </w:t>
      </w:r>
      <w:r w:rsidR="00231CF2">
        <w:t xml:space="preserve">the </w:t>
      </w:r>
      <w:hyperlink r:id="rId12">
        <w:r w:rsidR="42653654" w:rsidRPr="73BFADFF">
          <w:rPr>
            <w:rStyle w:val="Hyperlink"/>
          </w:rPr>
          <w:t>CEQR Checklist</w:t>
        </w:r>
        <w:r w:rsidR="4192338D" w:rsidRPr="73BFADFF">
          <w:rPr>
            <w:rStyle w:val="Hyperlink"/>
          </w:rPr>
          <w:t xml:space="preserve"> Instructions</w:t>
        </w:r>
        <w:r w:rsidR="42653654" w:rsidRPr="73BFADFF">
          <w:rPr>
            <w:rStyle w:val="Hyperlink"/>
          </w:rPr>
          <w:t>.</w:t>
        </w:r>
      </w:hyperlink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98"/>
        <w:gridCol w:w="2070"/>
        <w:gridCol w:w="1620"/>
        <w:gridCol w:w="1710"/>
        <w:gridCol w:w="1620"/>
        <w:gridCol w:w="1710"/>
      </w:tblGrid>
      <w:tr w:rsidR="00C561E3" w:rsidRPr="005C76CB" w14:paraId="47697009" w14:textId="77777777" w:rsidTr="00B72C61">
        <w:trPr>
          <w:trHeight w:val="360"/>
        </w:trPr>
        <w:tc>
          <w:tcPr>
            <w:tcW w:w="1172" w:type="dxa"/>
            <w:tcBorders>
              <w:right w:val="single" w:sz="8" w:space="0" w:color="FFFFFF"/>
            </w:tcBorders>
            <w:shd w:val="clear" w:color="auto" w:fill="3A405A" w:themeFill="text1"/>
            <w:tcMar>
              <w:left w:w="115" w:type="dxa"/>
              <w:right w:w="115" w:type="dxa"/>
            </w:tcMar>
            <w:vAlign w:val="center"/>
          </w:tcPr>
          <w:p w14:paraId="133A1567" w14:textId="77777777" w:rsidR="00C561E3" w:rsidRPr="00B72C61" w:rsidRDefault="563437C6" w:rsidP="00B72C61">
            <w:pPr>
              <w:spacing w:before="0"/>
              <w:rPr>
                <w:rFonts w:eastAsia="Times New Roman" w:cs="Times New Roman"/>
                <w:b/>
                <w:bCs/>
                <w:color w:val="FFFFFC" w:themeColor="background1"/>
                <w:sz w:val="18"/>
                <w:szCs w:val="18"/>
              </w:rPr>
            </w:pPr>
            <w:r w:rsidRPr="00B72C61">
              <w:rPr>
                <w:rStyle w:val="Hyperlink"/>
                <w:b/>
                <w:bCs/>
                <w:color w:val="FFFFFC" w:themeColor="background1"/>
                <w:u w:val="none"/>
              </w:rPr>
              <w:t xml:space="preserve">Section A </w:t>
            </w:r>
          </w:p>
        </w:tc>
        <w:tc>
          <w:tcPr>
            <w:tcW w:w="9628" w:type="dxa"/>
            <w:gridSpan w:val="6"/>
            <w:tcBorders>
              <w:left w:val="single" w:sz="8" w:space="0" w:color="FFFFFF"/>
            </w:tcBorders>
            <w:shd w:val="clear" w:color="auto" w:fill="3A405A" w:themeFill="text1"/>
            <w:tcMar>
              <w:left w:w="115" w:type="dxa"/>
              <w:right w:w="115" w:type="dxa"/>
            </w:tcMar>
            <w:vAlign w:val="center"/>
          </w:tcPr>
          <w:p w14:paraId="3653C997" w14:textId="77777777" w:rsidR="00C561E3" w:rsidRPr="00B72C61" w:rsidRDefault="563437C6" w:rsidP="00B72C61">
            <w:pPr>
              <w:spacing w:before="0"/>
              <w:rPr>
                <w:rFonts w:eastAsia="Times New Roman" w:cs="Times New Roman"/>
                <w:b/>
                <w:bCs/>
                <w:color w:val="FFFFFC" w:themeColor="background1"/>
                <w:kern w:val="28"/>
                <w:sz w:val="18"/>
                <w:szCs w:val="18"/>
              </w:rPr>
            </w:pPr>
            <w:r w:rsidRPr="00B72C61">
              <w:rPr>
                <w:rStyle w:val="Hyperlink"/>
                <w:b/>
                <w:bCs/>
                <w:color w:val="FFFFFC" w:themeColor="background1"/>
                <w:u w:val="none"/>
              </w:rPr>
              <w:t>Site Data</w:t>
            </w:r>
          </w:p>
        </w:tc>
      </w:tr>
      <w:tr w:rsidR="00392AF6" w:rsidRPr="005C76CB" w14:paraId="3FE9E655" w14:textId="77777777" w:rsidTr="00B6266E">
        <w:trPr>
          <w:trHeight w:val="576"/>
        </w:trPr>
        <w:tc>
          <w:tcPr>
            <w:tcW w:w="2070" w:type="dxa"/>
            <w:gridSpan w:val="2"/>
            <w:tcMar>
              <w:left w:w="115" w:type="dxa"/>
              <w:right w:w="115" w:type="dxa"/>
            </w:tcMar>
            <w:vAlign w:val="center"/>
          </w:tcPr>
          <w:p w14:paraId="7D581A95" w14:textId="77777777" w:rsidR="00392AF6" w:rsidRDefault="00392AF6" w:rsidP="00392AF6">
            <w:pPr>
              <w:pBdr>
                <w:bottom w:val="single" w:sz="4" w:space="1" w:color="auto"/>
              </w:pBdr>
              <w:spacing w:before="24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  <w:p w14:paraId="5559D171" w14:textId="7CB315CB" w:rsidR="00392AF6" w:rsidRPr="005C76CB" w:rsidRDefault="00392AF6" w:rsidP="00392AF6">
            <w:pPr>
              <w:spacing w:before="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5C76CB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BSA Calendar </w:t>
            </w:r>
            <w:r>
              <w:rPr>
                <w:rFonts w:eastAsia="Times New Roman" w:cs="Times New Roman"/>
                <w:i/>
                <w:iCs/>
                <w:sz w:val="18"/>
                <w:szCs w:val="18"/>
              </w:rPr>
              <w:t>Number</w:t>
            </w:r>
          </w:p>
        </w:tc>
        <w:tc>
          <w:tcPr>
            <w:tcW w:w="2070" w:type="dxa"/>
            <w:vAlign w:val="center"/>
          </w:tcPr>
          <w:p w14:paraId="0FE546B7" w14:textId="77777777" w:rsidR="00392AF6" w:rsidRDefault="00392AF6" w:rsidP="00392AF6">
            <w:pPr>
              <w:pBdr>
                <w:bottom w:val="single" w:sz="4" w:space="1" w:color="auto"/>
              </w:pBdr>
              <w:spacing w:before="24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  <w:p w14:paraId="2570D22F" w14:textId="3800C07D" w:rsidR="00392AF6" w:rsidRPr="005C76CB" w:rsidRDefault="00392AF6" w:rsidP="00D868FC">
            <w:pPr>
              <w:spacing w:before="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/>
                <w:i/>
                <w:iCs/>
                <w:sz w:val="18"/>
                <w:szCs w:val="18"/>
              </w:rPr>
              <w:t>CEQR Number</w:t>
            </w:r>
          </w:p>
        </w:tc>
        <w:tc>
          <w:tcPr>
            <w:tcW w:w="6660" w:type="dxa"/>
            <w:gridSpan w:val="4"/>
            <w:tcMar>
              <w:left w:w="115" w:type="dxa"/>
              <w:right w:w="115" w:type="dxa"/>
            </w:tcMar>
            <w:vAlign w:val="center"/>
          </w:tcPr>
          <w:p w14:paraId="000D529A" w14:textId="77777777" w:rsidR="00D868FC" w:rsidRDefault="00D868FC" w:rsidP="00D868FC">
            <w:pPr>
              <w:pBdr>
                <w:bottom w:val="single" w:sz="4" w:space="1" w:color="auto"/>
              </w:pBdr>
              <w:spacing w:before="24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  <w:p w14:paraId="743C1476" w14:textId="07DB3859" w:rsidR="00392AF6" w:rsidRPr="005C76CB" w:rsidRDefault="00D868FC" w:rsidP="00D868FC">
            <w:pPr>
              <w:spacing w:before="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5C76CB">
              <w:rPr>
                <w:rFonts w:eastAsia="Times New Roman" w:cs="Times New Roman"/>
                <w:i/>
                <w:iCs/>
                <w:sz w:val="18"/>
                <w:szCs w:val="18"/>
              </w:rPr>
              <w:t>Property Address</w:t>
            </w:r>
          </w:p>
        </w:tc>
      </w:tr>
      <w:tr w:rsidR="00B72C61" w:rsidRPr="005C76CB" w14:paraId="58BF3745" w14:textId="77777777" w:rsidTr="00B6266E">
        <w:trPr>
          <w:trHeight w:val="477"/>
        </w:trPr>
        <w:tc>
          <w:tcPr>
            <w:tcW w:w="4140" w:type="dxa"/>
            <w:gridSpan w:val="3"/>
            <w:tcMar>
              <w:left w:w="115" w:type="dxa"/>
              <w:bottom w:w="0" w:type="dxa"/>
              <w:right w:w="115" w:type="dxa"/>
            </w:tcMar>
          </w:tcPr>
          <w:p w14:paraId="04B24E8F" w14:textId="77777777" w:rsidR="00B72C61" w:rsidRDefault="00B72C61" w:rsidP="00B72C61">
            <w:pPr>
              <w:pBdr>
                <w:bottom w:val="single" w:sz="4" w:space="1" w:color="auto"/>
              </w:pBdr>
              <w:spacing w:before="24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  <w:p w14:paraId="19790852" w14:textId="3C077222" w:rsidR="00B72C61" w:rsidRDefault="00B72C61" w:rsidP="00B72C61">
            <w:pPr>
              <w:spacing w:before="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5C76CB">
              <w:rPr>
                <w:rFonts w:eastAsia="Times New Roman" w:cs="Times New Roman"/>
                <w:i/>
                <w:iCs/>
                <w:sz w:val="18"/>
                <w:szCs w:val="18"/>
              </w:rPr>
              <w:t>Applicant / Representative</w:t>
            </w:r>
          </w:p>
        </w:tc>
        <w:tc>
          <w:tcPr>
            <w:tcW w:w="1620" w:type="dxa"/>
          </w:tcPr>
          <w:p w14:paraId="779C1E37" w14:textId="77777777" w:rsidR="00B72C61" w:rsidRDefault="00B72C61" w:rsidP="00B72C61">
            <w:pPr>
              <w:pBdr>
                <w:bottom w:val="single" w:sz="4" w:space="1" w:color="auto"/>
              </w:pBdr>
              <w:spacing w:before="24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  <w:p w14:paraId="15A46484" w14:textId="55882894" w:rsidR="00B72C61" w:rsidRPr="005C76CB" w:rsidRDefault="00B72C61" w:rsidP="00B72C61">
            <w:pPr>
              <w:spacing w:before="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/>
                <w:i/>
                <w:iCs/>
                <w:sz w:val="18"/>
                <w:szCs w:val="18"/>
              </w:rPr>
              <w:t>Zoning District</w:t>
            </w:r>
          </w:p>
        </w:tc>
        <w:tc>
          <w:tcPr>
            <w:tcW w:w="1710" w:type="dxa"/>
            <w:tcMar>
              <w:left w:w="115" w:type="dxa"/>
              <w:bottom w:w="0" w:type="dxa"/>
              <w:right w:w="115" w:type="dxa"/>
            </w:tcMar>
          </w:tcPr>
          <w:p w14:paraId="26D1808B" w14:textId="77777777" w:rsidR="00B72C61" w:rsidRDefault="00B72C61" w:rsidP="00D868FC">
            <w:pPr>
              <w:pBdr>
                <w:bottom w:val="single" w:sz="4" w:space="1" w:color="auto"/>
              </w:pBdr>
              <w:spacing w:before="24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  <w:p w14:paraId="4109B583" w14:textId="02418680" w:rsidR="00B72C61" w:rsidRPr="005C76CB" w:rsidRDefault="00B72C61">
            <w:pPr>
              <w:spacing w:before="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5C76CB">
              <w:rPr>
                <w:rFonts w:eastAsia="Times New Roman" w:cs="Times New Roman"/>
                <w:i/>
                <w:iCs/>
                <w:sz w:val="18"/>
                <w:szCs w:val="18"/>
              </w:rPr>
              <w:t>Borough</w:t>
            </w:r>
          </w:p>
        </w:tc>
        <w:tc>
          <w:tcPr>
            <w:tcW w:w="1620" w:type="dxa"/>
            <w:tcMar>
              <w:left w:w="115" w:type="dxa"/>
              <w:bottom w:w="0" w:type="dxa"/>
              <w:right w:w="115" w:type="dxa"/>
            </w:tcMar>
          </w:tcPr>
          <w:p w14:paraId="48751011" w14:textId="77777777" w:rsidR="00B72C61" w:rsidRDefault="00B72C61" w:rsidP="00D868FC">
            <w:pPr>
              <w:pBdr>
                <w:bottom w:val="single" w:sz="4" w:space="1" w:color="auto"/>
              </w:pBdr>
              <w:spacing w:before="24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  <w:p w14:paraId="0CFC2A31" w14:textId="09A98C39" w:rsidR="00B72C61" w:rsidRPr="005C76CB" w:rsidRDefault="00B72C61" w:rsidP="00867DDD">
            <w:pPr>
              <w:spacing w:before="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5C76CB">
              <w:rPr>
                <w:rFonts w:eastAsia="Times New Roman" w:cs="Times New Roman"/>
                <w:i/>
                <w:iCs/>
                <w:sz w:val="18"/>
                <w:szCs w:val="18"/>
              </w:rPr>
              <w:t>Block</w:t>
            </w:r>
          </w:p>
        </w:tc>
        <w:tc>
          <w:tcPr>
            <w:tcW w:w="1710" w:type="dxa"/>
            <w:tcMar>
              <w:left w:w="115" w:type="dxa"/>
              <w:bottom w:w="0" w:type="dxa"/>
              <w:right w:w="115" w:type="dxa"/>
            </w:tcMar>
          </w:tcPr>
          <w:p w14:paraId="49F2FB8F" w14:textId="77777777" w:rsidR="00B72C61" w:rsidRDefault="00B72C61" w:rsidP="00D868FC">
            <w:pPr>
              <w:pBdr>
                <w:bottom w:val="single" w:sz="4" w:space="1" w:color="auto"/>
              </w:pBdr>
              <w:spacing w:before="24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  <w:p w14:paraId="1C7F3FCC" w14:textId="37CEAFED" w:rsidR="00B72C61" w:rsidRPr="005C76CB" w:rsidRDefault="00B72C61" w:rsidP="73BFADFF">
            <w:pPr>
              <w:spacing w:before="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73BFADFF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Lot(s) </w:t>
            </w:r>
          </w:p>
        </w:tc>
      </w:tr>
    </w:tbl>
    <w:p w14:paraId="782EC33D" w14:textId="7DAC6891" w:rsidR="00C561E3" w:rsidRDefault="00C561E3" w:rsidP="00214282">
      <w:pPr>
        <w:tabs>
          <w:tab w:val="left" w:pos="810"/>
          <w:tab w:val="left" w:pos="1800"/>
          <w:tab w:val="left" w:pos="3690"/>
        </w:tabs>
        <w:spacing w:before="240" w:after="0" w:line="240" w:lineRule="auto"/>
        <w:ind w:left="115"/>
        <w:rPr>
          <w:rFonts w:eastAsia="Calibri" w:cs="Times New Roman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A405A"/>
        <w:tblLook w:val="04A0" w:firstRow="1" w:lastRow="0" w:firstColumn="1" w:lastColumn="0" w:noHBand="0" w:noVBand="1"/>
      </w:tblPr>
      <w:tblGrid>
        <w:gridCol w:w="1331"/>
        <w:gridCol w:w="9469"/>
      </w:tblGrid>
      <w:tr w:rsidR="00214282" w:rsidRPr="005C76CB" w14:paraId="27834FBC" w14:textId="77777777" w:rsidTr="00860C2D">
        <w:trPr>
          <w:trHeight w:val="360"/>
        </w:trPr>
        <w:tc>
          <w:tcPr>
            <w:tcW w:w="1331" w:type="dxa"/>
            <w:tcBorders>
              <w:right w:val="single" w:sz="8" w:space="0" w:color="FFFFFF"/>
            </w:tcBorders>
            <w:shd w:val="clear" w:color="auto" w:fill="3A405A"/>
            <w:tcMar>
              <w:left w:w="115" w:type="dxa"/>
              <w:right w:w="115" w:type="dxa"/>
            </w:tcMar>
            <w:vAlign w:val="center"/>
          </w:tcPr>
          <w:p w14:paraId="1D4E0CA7" w14:textId="77777777" w:rsidR="00214282" w:rsidRPr="005C76CB" w:rsidRDefault="00214282">
            <w:pPr>
              <w:spacing w:before="0"/>
              <w:rPr>
                <w:rFonts w:eastAsia="Times New Roman" w:cs="Times New Roman"/>
                <w:b/>
                <w:color w:val="FFFFFF"/>
                <w:sz w:val="18"/>
                <w:szCs w:val="18"/>
              </w:rPr>
            </w:pPr>
            <w:r w:rsidRPr="005C76CB">
              <w:rPr>
                <w:rFonts w:eastAsia="Times New Roman" w:cs="Times New Roman"/>
                <w:b/>
                <w:color w:val="FFFFFF"/>
                <w:kern w:val="28"/>
                <w:szCs w:val="56"/>
              </w:rPr>
              <w:t xml:space="preserve">Section B </w:t>
            </w:r>
          </w:p>
        </w:tc>
        <w:tc>
          <w:tcPr>
            <w:tcW w:w="9469" w:type="dxa"/>
            <w:tcBorders>
              <w:left w:val="single" w:sz="8" w:space="0" w:color="FFFFFF"/>
            </w:tcBorders>
            <w:shd w:val="clear" w:color="auto" w:fill="3A405A"/>
            <w:tcMar>
              <w:left w:w="115" w:type="dxa"/>
              <w:right w:w="115" w:type="dxa"/>
            </w:tcMar>
            <w:vAlign w:val="center"/>
          </w:tcPr>
          <w:p w14:paraId="56481CBD" w14:textId="77777777" w:rsidR="00214282" w:rsidRPr="005C76CB" w:rsidRDefault="00214282">
            <w:pPr>
              <w:spacing w:before="0"/>
              <w:rPr>
                <w:rFonts w:eastAsia="Times New Roman" w:cs="Times New Roman"/>
                <w:b/>
                <w:color w:val="FFFFFF"/>
                <w:kern w:val="28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color w:val="FFFFFF"/>
                <w:kern w:val="28"/>
                <w:szCs w:val="56"/>
              </w:rPr>
              <w:t>Proposal</w:t>
            </w:r>
          </w:p>
        </w:tc>
      </w:tr>
      <w:tr w:rsidR="009B4E72" w:rsidRPr="005C76CB" w14:paraId="063B3025" w14:textId="77777777" w:rsidTr="00860C2D">
        <w:trPr>
          <w:trHeight w:val="360"/>
        </w:trPr>
        <w:tc>
          <w:tcPr>
            <w:tcW w:w="10800" w:type="dxa"/>
            <w:gridSpan w:val="2"/>
            <w:shd w:val="clear" w:color="auto" w:fill="7A83A9" w:themeFill="text1" w:themeFillTint="99"/>
            <w:tcMar>
              <w:left w:w="115" w:type="dxa"/>
              <w:right w:w="115" w:type="dxa"/>
            </w:tcMar>
            <w:vAlign w:val="center"/>
          </w:tcPr>
          <w:p w14:paraId="15B2C4F9" w14:textId="1E32F38F" w:rsidR="009B4E72" w:rsidRPr="009B4E72" w:rsidRDefault="009B4E72" w:rsidP="009B4E72">
            <w:pPr>
              <w:spacing w:before="0"/>
              <w:rPr>
                <w:rFonts w:eastAsia="Times New Roman" w:cs="Times New Roman"/>
                <w:b/>
                <w:kern w:val="28"/>
                <w:szCs w:val="56"/>
              </w:rPr>
            </w:pPr>
            <w:r w:rsidRPr="009B4E72">
              <w:rPr>
                <w:rFonts w:eastAsia="Times New Roman" w:cs="Times New Roman"/>
                <w:b/>
                <w:color w:val="FFFFFC" w:themeColor="background1"/>
                <w:kern w:val="28"/>
                <w:szCs w:val="56"/>
              </w:rPr>
              <w:t>Proposed Action</w:t>
            </w:r>
          </w:p>
        </w:tc>
      </w:tr>
    </w:tbl>
    <w:p w14:paraId="729DBCE2" w14:textId="1AF3298F" w:rsidR="00214282" w:rsidRPr="005A3861" w:rsidRDefault="00D36F00" w:rsidP="005A3861">
      <w:pPr>
        <w:tabs>
          <w:tab w:val="left" w:pos="810"/>
          <w:tab w:val="left" w:pos="1800"/>
          <w:tab w:val="left" w:pos="3690"/>
        </w:tabs>
        <w:spacing w:after="0" w:line="480" w:lineRule="auto"/>
        <w:ind w:left="180"/>
        <w:rPr>
          <w:rFonts w:eastAsia="Calibri" w:cs="Times New Roman"/>
          <w:szCs w:val="20"/>
        </w:rPr>
      </w:pPr>
      <w:r w:rsidRPr="005A3861">
        <w:rPr>
          <w:rFonts w:eastAsia="Times New Roman" w:cs="Times New Roman"/>
          <w:bCs/>
          <w:i/>
          <w:iCs/>
          <w:kern w:val="28"/>
          <w:szCs w:val="20"/>
        </w:rPr>
        <w:t>Describe the proposed action and affected blocks and lots.</w:t>
      </w:r>
    </w:p>
    <w:p w14:paraId="3F32D013" w14:textId="77777777" w:rsidR="00D36F00" w:rsidRDefault="00D36F00" w:rsidP="005A3861">
      <w:pPr>
        <w:tabs>
          <w:tab w:val="left" w:pos="810"/>
          <w:tab w:val="left" w:pos="1800"/>
          <w:tab w:val="left" w:pos="3690"/>
        </w:tabs>
        <w:spacing w:after="0" w:line="480" w:lineRule="auto"/>
        <w:ind w:left="180"/>
        <w:rPr>
          <w:rFonts w:eastAsia="Calibri" w:cs="Times New Roman"/>
          <w:szCs w:val="20"/>
        </w:rPr>
      </w:pPr>
    </w:p>
    <w:p w14:paraId="0005772D" w14:textId="77777777" w:rsidR="00F8282C" w:rsidRPr="005A3861" w:rsidRDefault="00F8282C" w:rsidP="005A3861">
      <w:pPr>
        <w:tabs>
          <w:tab w:val="left" w:pos="810"/>
          <w:tab w:val="left" w:pos="1800"/>
          <w:tab w:val="left" w:pos="3690"/>
        </w:tabs>
        <w:spacing w:after="0" w:line="480" w:lineRule="auto"/>
        <w:ind w:left="180"/>
        <w:rPr>
          <w:rFonts w:eastAsia="Calibri" w:cs="Times New Roman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A405A"/>
        <w:tblLook w:val="04A0" w:firstRow="1" w:lastRow="0" w:firstColumn="1" w:lastColumn="0" w:noHBand="0" w:noVBand="1"/>
      </w:tblPr>
      <w:tblGrid>
        <w:gridCol w:w="10800"/>
      </w:tblGrid>
      <w:tr w:rsidR="00D36F00" w:rsidRPr="009B4E72" w14:paraId="3FBC9656" w14:textId="77777777">
        <w:trPr>
          <w:trHeight w:val="360"/>
        </w:trPr>
        <w:tc>
          <w:tcPr>
            <w:tcW w:w="10800" w:type="dxa"/>
            <w:shd w:val="clear" w:color="auto" w:fill="7A83A9" w:themeFill="text1" w:themeFillTint="99"/>
            <w:tcMar>
              <w:left w:w="115" w:type="dxa"/>
              <w:right w:w="115" w:type="dxa"/>
            </w:tcMar>
            <w:vAlign w:val="center"/>
          </w:tcPr>
          <w:p w14:paraId="2BCBAD1A" w14:textId="77777777" w:rsidR="00D36F00" w:rsidRPr="009B4E72" w:rsidRDefault="00D36F00" w:rsidP="005A3861">
            <w:pPr>
              <w:spacing w:before="0"/>
              <w:ind w:left="180"/>
              <w:rPr>
                <w:rFonts w:eastAsia="Times New Roman" w:cs="Times New Roman"/>
                <w:b/>
                <w:kern w:val="28"/>
                <w:szCs w:val="56"/>
              </w:rPr>
            </w:pPr>
            <w:r>
              <w:rPr>
                <w:rFonts w:eastAsia="Times New Roman" w:cs="Times New Roman"/>
                <w:b/>
                <w:color w:val="FFFFFC" w:themeColor="background1"/>
                <w:kern w:val="28"/>
                <w:szCs w:val="56"/>
              </w:rPr>
              <w:t>Description of Site and Previous Disturbance</w:t>
            </w:r>
          </w:p>
        </w:tc>
      </w:tr>
    </w:tbl>
    <w:p w14:paraId="601883D1" w14:textId="73257760" w:rsidR="0039578C" w:rsidRPr="005A3861" w:rsidRDefault="00D36F00" w:rsidP="005A3861">
      <w:pPr>
        <w:tabs>
          <w:tab w:val="left" w:pos="960"/>
        </w:tabs>
        <w:ind w:left="180"/>
        <w:rPr>
          <w:rFonts w:eastAsia="Times New Roman" w:cs="Times New Roman"/>
          <w:bCs/>
          <w:i/>
          <w:iCs/>
          <w:kern w:val="28"/>
          <w:szCs w:val="20"/>
        </w:rPr>
      </w:pPr>
      <w:r w:rsidRPr="005A3861">
        <w:rPr>
          <w:rFonts w:eastAsia="Times New Roman" w:cs="Times New Roman"/>
          <w:bCs/>
          <w:i/>
          <w:iCs/>
          <w:kern w:val="28"/>
          <w:szCs w:val="20"/>
        </w:rPr>
        <w:t>Describe the site and why such site is a previously disturbed site.</w:t>
      </w:r>
    </w:p>
    <w:p w14:paraId="4F65C935" w14:textId="77777777" w:rsidR="00D36F00" w:rsidRDefault="00D36F00" w:rsidP="005A3861">
      <w:pPr>
        <w:tabs>
          <w:tab w:val="left" w:pos="960"/>
        </w:tabs>
        <w:ind w:left="180"/>
      </w:pPr>
    </w:p>
    <w:p w14:paraId="1C5BEF00" w14:textId="77777777" w:rsidR="005A3861" w:rsidRPr="005A3861" w:rsidRDefault="005A3861" w:rsidP="005A3861">
      <w:pPr>
        <w:tabs>
          <w:tab w:val="left" w:pos="960"/>
        </w:tabs>
        <w:ind w:left="180"/>
        <w:rPr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A405A"/>
        <w:tblLook w:val="04A0" w:firstRow="1" w:lastRow="0" w:firstColumn="1" w:lastColumn="0" w:noHBand="0" w:noVBand="1"/>
      </w:tblPr>
      <w:tblGrid>
        <w:gridCol w:w="10800"/>
      </w:tblGrid>
      <w:tr w:rsidR="00D36F00" w:rsidRPr="009B4E72" w14:paraId="1E48139E" w14:textId="77777777">
        <w:trPr>
          <w:trHeight w:val="360"/>
        </w:trPr>
        <w:tc>
          <w:tcPr>
            <w:tcW w:w="10800" w:type="dxa"/>
            <w:shd w:val="clear" w:color="auto" w:fill="7A83A9" w:themeFill="text1" w:themeFillTint="99"/>
            <w:tcMar>
              <w:left w:w="115" w:type="dxa"/>
              <w:right w:w="115" w:type="dxa"/>
            </w:tcMar>
            <w:vAlign w:val="center"/>
          </w:tcPr>
          <w:p w14:paraId="7EC67374" w14:textId="77777777" w:rsidR="00D36F00" w:rsidRPr="009B4E72" w:rsidRDefault="00D36F00" w:rsidP="005A3861">
            <w:pPr>
              <w:spacing w:before="0"/>
              <w:ind w:left="180"/>
              <w:rPr>
                <w:rFonts w:eastAsia="Times New Roman" w:cs="Times New Roman"/>
                <w:b/>
                <w:kern w:val="28"/>
                <w:szCs w:val="56"/>
              </w:rPr>
            </w:pPr>
            <w:r>
              <w:rPr>
                <w:rFonts w:eastAsia="Times New Roman" w:cs="Times New Roman"/>
                <w:b/>
                <w:color w:val="FFFFFC" w:themeColor="background1"/>
                <w:kern w:val="28"/>
                <w:szCs w:val="56"/>
              </w:rPr>
              <w:t>Proposed Project</w:t>
            </w:r>
          </w:p>
        </w:tc>
      </w:tr>
    </w:tbl>
    <w:p w14:paraId="0B741140" w14:textId="33C24F2F" w:rsidR="00D36F00" w:rsidRPr="005A3861" w:rsidRDefault="00D36F00" w:rsidP="005A3861">
      <w:pPr>
        <w:tabs>
          <w:tab w:val="left" w:pos="960"/>
        </w:tabs>
        <w:ind w:left="180"/>
        <w:rPr>
          <w:rFonts w:eastAsia="Times New Roman" w:cs="Times New Roman"/>
          <w:bCs/>
          <w:i/>
          <w:iCs/>
          <w:kern w:val="28"/>
          <w:szCs w:val="20"/>
        </w:rPr>
      </w:pPr>
      <w:r w:rsidRPr="005A3861">
        <w:rPr>
          <w:rFonts w:eastAsia="Times New Roman" w:cs="Times New Roman"/>
          <w:bCs/>
          <w:i/>
          <w:iCs/>
          <w:kern w:val="28"/>
          <w:szCs w:val="20"/>
        </w:rPr>
        <w:t>Describe the proposed development facilitated by the proposed action.</w:t>
      </w:r>
    </w:p>
    <w:p w14:paraId="53F3CA3E" w14:textId="77777777" w:rsidR="005A3861" w:rsidRDefault="005A3861" w:rsidP="005A3861">
      <w:pPr>
        <w:tabs>
          <w:tab w:val="left" w:pos="960"/>
        </w:tabs>
        <w:ind w:left="180"/>
        <w:rPr>
          <w:szCs w:val="20"/>
        </w:rPr>
      </w:pPr>
    </w:p>
    <w:p w14:paraId="459C6BBE" w14:textId="77777777" w:rsidR="005A3861" w:rsidRPr="005A3861" w:rsidRDefault="005A3861" w:rsidP="005A3861">
      <w:pPr>
        <w:tabs>
          <w:tab w:val="left" w:pos="960"/>
        </w:tabs>
        <w:ind w:left="180"/>
        <w:rPr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A405A"/>
        <w:tblLook w:val="04A0" w:firstRow="1" w:lastRow="0" w:firstColumn="1" w:lastColumn="0" w:noHBand="0" w:noVBand="1"/>
      </w:tblPr>
      <w:tblGrid>
        <w:gridCol w:w="10800"/>
      </w:tblGrid>
      <w:tr w:rsidR="00D36F00" w:rsidRPr="009B4E72" w14:paraId="2C5F3688" w14:textId="77777777">
        <w:trPr>
          <w:trHeight w:val="360"/>
        </w:trPr>
        <w:tc>
          <w:tcPr>
            <w:tcW w:w="10800" w:type="dxa"/>
            <w:shd w:val="clear" w:color="auto" w:fill="7A83A9" w:themeFill="text1" w:themeFillTint="99"/>
            <w:tcMar>
              <w:left w:w="115" w:type="dxa"/>
              <w:right w:w="115" w:type="dxa"/>
            </w:tcMar>
            <w:vAlign w:val="center"/>
          </w:tcPr>
          <w:p w14:paraId="3DEC46A6" w14:textId="77777777" w:rsidR="00D36F00" w:rsidRPr="009B4E72" w:rsidRDefault="00D36F00" w:rsidP="005A3861">
            <w:pPr>
              <w:spacing w:before="0"/>
              <w:ind w:left="180"/>
              <w:rPr>
                <w:rFonts w:eastAsia="Times New Roman" w:cs="Times New Roman"/>
                <w:b/>
                <w:kern w:val="28"/>
                <w:szCs w:val="56"/>
              </w:rPr>
            </w:pPr>
            <w:r>
              <w:rPr>
                <w:rFonts w:eastAsia="Times New Roman" w:cs="Times New Roman"/>
                <w:b/>
                <w:color w:val="FFFFFC" w:themeColor="background1"/>
                <w:kern w:val="28"/>
                <w:szCs w:val="56"/>
              </w:rPr>
              <w:t>Future Without the Proposed Actions (No-Action Condition)</w:t>
            </w:r>
          </w:p>
        </w:tc>
      </w:tr>
    </w:tbl>
    <w:p w14:paraId="58011E17" w14:textId="5AFC7DFB" w:rsidR="00D36F00" w:rsidRDefault="005A3861" w:rsidP="005A3861">
      <w:pPr>
        <w:tabs>
          <w:tab w:val="left" w:pos="960"/>
        </w:tabs>
        <w:ind w:left="180"/>
      </w:pPr>
      <w:r w:rsidRPr="005A3861">
        <w:rPr>
          <w:rFonts w:eastAsia="Times New Roman" w:cs="Times New Roman"/>
          <w:bCs/>
          <w:i/>
          <w:iCs/>
          <w:kern w:val="28"/>
          <w:szCs w:val="20"/>
        </w:rPr>
        <w:t>Describe the No-Action Condition for all projected development sites.</w:t>
      </w:r>
    </w:p>
    <w:p w14:paraId="26F4BAEA" w14:textId="77777777" w:rsidR="00D36F00" w:rsidRDefault="00D36F00" w:rsidP="005A3861">
      <w:pPr>
        <w:tabs>
          <w:tab w:val="left" w:pos="960"/>
        </w:tabs>
        <w:ind w:left="180"/>
      </w:pPr>
    </w:p>
    <w:p w14:paraId="13C4161B" w14:textId="77777777" w:rsidR="005A3861" w:rsidRDefault="005A3861" w:rsidP="005A3861">
      <w:pPr>
        <w:tabs>
          <w:tab w:val="left" w:pos="960"/>
        </w:tabs>
        <w:ind w:left="18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A405A"/>
        <w:tblLook w:val="04A0" w:firstRow="1" w:lastRow="0" w:firstColumn="1" w:lastColumn="0" w:noHBand="0" w:noVBand="1"/>
      </w:tblPr>
      <w:tblGrid>
        <w:gridCol w:w="10800"/>
      </w:tblGrid>
      <w:tr w:rsidR="00D36F00" w:rsidRPr="009B4E72" w14:paraId="0DD2C407" w14:textId="77777777">
        <w:trPr>
          <w:trHeight w:val="360"/>
        </w:trPr>
        <w:tc>
          <w:tcPr>
            <w:tcW w:w="10800" w:type="dxa"/>
            <w:shd w:val="clear" w:color="auto" w:fill="7A83A9" w:themeFill="text1" w:themeFillTint="99"/>
            <w:tcMar>
              <w:left w:w="115" w:type="dxa"/>
              <w:right w:w="115" w:type="dxa"/>
            </w:tcMar>
            <w:vAlign w:val="center"/>
          </w:tcPr>
          <w:p w14:paraId="2C6084C8" w14:textId="77777777" w:rsidR="00D36F00" w:rsidRPr="009B4E72" w:rsidRDefault="00D36F00" w:rsidP="005A3861">
            <w:pPr>
              <w:spacing w:before="0"/>
              <w:ind w:left="180"/>
              <w:rPr>
                <w:rFonts w:eastAsia="Times New Roman" w:cs="Times New Roman"/>
                <w:b/>
                <w:kern w:val="28"/>
                <w:szCs w:val="56"/>
              </w:rPr>
            </w:pPr>
            <w:r>
              <w:rPr>
                <w:rFonts w:eastAsia="Times New Roman" w:cs="Times New Roman"/>
                <w:b/>
                <w:color w:val="FFFFFC" w:themeColor="background1"/>
                <w:kern w:val="28"/>
                <w:szCs w:val="56"/>
              </w:rPr>
              <w:t>Future With the Proposed Actions (With-Action Condition)</w:t>
            </w:r>
          </w:p>
        </w:tc>
      </w:tr>
    </w:tbl>
    <w:p w14:paraId="362AF66F" w14:textId="200979F8" w:rsidR="00D36F00" w:rsidRDefault="005A3861" w:rsidP="005A3861">
      <w:pPr>
        <w:tabs>
          <w:tab w:val="left" w:pos="960"/>
        </w:tabs>
        <w:ind w:left="180"/>
      </w:pPr>
      <w:r w:rsidRPr="005A3861">
        <w:rPr>
          <w:rFonts w:eastAsia="Times New Roman" w:cs="Times New Roman"/>
          <w:bCs/>
          <w:i/>
          <w:iCs/>
          <w:kern w:val="28"/>
          <w:szCs w:val="20"/>
        </w:rPr>
        <w:t xml:space="preserve">Describe the With-Action Condition for all projected and potential development sites.  </w:t>
      </w:r>
    </w:p>
    <w:p w14:paraId="1DEF15EA" w14:textId="782883C0" w:rsidR="00D36F00" w:rsidRDefault="00D36F00" w:rsidP="005A3861">
      <w:pPr>
        <w:tabs>
          <w:tab w:val="left" w:pos="960"/>
        </w:tabs>
        <w:ind w:left="180"/>
        <w:rPr>
          <w:rFonts w:eastAsia="Times New Roman" w:cs="Times New Roman"/>
          <w:bCs/>
          <w:i/>
          <w:iCs/>
          <w:kern w:val="28"/>
          <w:szCs w:val="20"/>
        </w:rPr>
      </w:pPr>
      <w:r w:rsidRPr="005A3861">
        <w:rPr>
          <w:rFonts w:eastAsia="Times New Roman" w:cs="Times New Roman"/>
          <w:bCs/>
          <w:i/>
          <w:iCs/>
          <w:kern w:val="28"/>
          <w:szCs w:val="20"/>
        </w:rPr>
        <w:t>Provide increment table with total development including projected development sites that references zoning districts.</w:t>
      </w:r>
    </w:p>
    <w:p w14:paraId="00F150C4" w14:textId="77777777" w:rsidR="00DB315E" w:rsidRPr="00DB315E" w:rsidRDefault="00DB315E" w:rsidP="005A3861">
      <w:pPr>
        <w:tabs>
          <w:tab w:val="left" w:pos="960"/>
        </w:tabs>
        <w:ind w:left="180"/>
        <w:rPr>
          <w:szCs w:val="20"/>
        </w:rPr>
      </w:pPr>
    </w:p>
    <w:p w14:paraId="4D024620" w14:textId="77777777" w:rsidR="00DB315E" w:rsidRDefault="00DB315E" w:rsidP="005A3861">
      <w:pPr>
        <w:tabs>
          <w:tab w:val="left" w:pos="960"/>
        </w:tabs>
        <w:ind w:left="180"/>
        <w:rPr>
          <w:b/>
          <w:bCs/>
          <w:szCs w:val="20"/>
        </w:rPr>
      </w:pPr>
    </w:p>
    <w:p w14:paraId="421044A5" w14:textId="4835BDF6" w:rsidR="005A3861" w:rsidRPr="00BA2D31" w:rsidRDefault="004F5F53" w:rsidP="005A3861">
      <w:pPr>
        <w:tabs>
          <w:tab w:val="left" w:pos="960"/>
        </w:tabs>
        <w:ind w:left="180"/>
        <w:rPr>
          <w:b/>
          <w:bCs/>
          <w:szCs w:val="20"/>
        </w:rPr>
      </w:pPr>
      <w:r>
        <w:rPr>
          <w:b/>
          <w:bCs/>
          <w:szCs w:val="20"/>
        </w:rPr>
        <w:t xml:space="preserve">Please </w:t>
      </w:r>
      <w:r w:rsidR="008C0D7B">
        <w:rPr>
          <w:b/>
          <w:bCs/>
          <w:szCs w:val="20"/>
        </w:rPr>
        <w:t>complete the</w:t>
      </w:r>
      <w:r w:rsidR="00DB315E">
        <w:rPr>
          <w:b/>
          <w:bCs/>
          <w:szCs w:val="20"/>
        </w:rPr>
        <w:t xml:space="preserve"> </w:t>
      </w:r>
      <w:hyperlink r:id="rId13" w:history="1">
        <w:r w:rsidRPr="00CC7C8E">
          <w:rPr>
            <w:rStyle w:val="Hyperlink"/>
            <w:b/>
            <w:bCs/>
            <w:szCs w:val="20"/>
          </w:rPr>
          <w:t xml:space="preserve">Applicant </w:t>
        </w:r>
        <w:r w:rsidR="00DB315E" w:rsidRPr="00CC7C8E">
          <w:rPr>
            <w:rStyle w:val="Hyperlink"/>
            <w:b/>
            <w:bCs/>
            <w:szCs w:val="20"/>
          </w:rPr>
          <w:t>Hazardous Materials Certification</w:t>
        </w:r>
      </w:hyperlink>
      <w:r w:rsidR="00DB315E">
        <w:rPr>
          <w:b/>
          <w:bCs/>
          <w:szCs w:val="20"/>
        </w:rPr>
        <w:t>.</w:t>
      </w:r>
    </w:p>
    <w:sectPr w:rsidR="005A3861" w:rsidRPr="00BA2D31" w:rsidSect="00CA295F">
      <w:headerReference w:type="default" r:id="rId14"/>
      <w:footerReference w:type="default" r:id="rId15"/>
      <w:headerReference w:type="first" r:id="rId16"/>
      <w:footerReference w:type="first" r:id="rId17"/>
      <w:pgSz w:w="12240" w:h="15840" w:code="1"/>
      <w:pgMar w:top="720" w:right="720" w:bottom="720" w:left="72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78864" w14:textId="77777777" w:rsidR="00650C15" w:rsidRDefault="00650C15" w:rsidP="000C0562">
      <w:pPr>
        <w:spacing w:after="0" w:line="240" w:lineRule="auto"/>
      </w:pPr>
      <w:r>
        <w:separator/>
      </w:r>
    </w:p>
  </w:endnote>
  <w:endnote w:type="continuationSeparator" w:id="0">
    <w:p w14:paraId="5F7F003D" w14:textId="77777777" w:rsidR="00650C15" w:rsidRDefault="00650C15" w:rsidP="000C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3612" w14:textId="77777777" w:rsidR="000C39E1" w:rsidRDefault="000C39E1" w:rsidP="000C39E1">
    <w:pPr>
      <w:spacing w:after="0" w:line="240" w:lineRule="auto"/>
      <w:jc w:val="center"/>
      <w:rPr>
        <w:rFonts w:asciiTheme="majorHAnsi" w:hAnsiTheme="majorHAnsi" w:cstheme="majorHAnsi"/>
        <w:color w:val="6F79A2" w:themeColor="text1" w:themeTint="A6"/>
        <w:sz w:val="16"/>
        <w:szCs w:val="16"/>
      </w:rPr>
    </w:pPr>
    <w:r w:rsidRPr="00123F1B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70888B0" wp14:editId="11E4C776">
              <wp:simplePos x="0" y="0"/>
              <wp:positionH relativeFrom="column">
                <wp:posOffset>0</wp:posOffset>
              </wp:positionH>
              <wp:positionV relativeFrom="page">
                <wp:posOffset>9544464</wp:posOffset>
              </wp:positionV>
              <wp:extent cx="6858000" cy="0"/>
              <wp:effectExtent l="0" t="0" r="0" b="0"/>
              <wp:wrapSquare wrapText="bothSides"/>
              <wp:docPr id="2093320350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>
            <v:line id="Straight Connector 7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o:spid="_x0000_s1026" strokeweight=".25pt" from="0,751.55pt" to="540pt,751.55pt" w14:anchorId="5D43C7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">
              <v:stroke joinstyle="miter"/>
              <w10:wrap type="square" anchory="page"/>
            </v:line>
          </w:pict>
        </mc:Fallback>
      </mc:AlternateContent>
    </w:r>
  </w:p>
  <w:p w14:paraId="128A1A6C" w14:textId="40C9509D" w:rsidR="008C797E" w:rsidRPr="000C39E1" w:rsidRDefault="00AF7D3A" w:rsidP="000C39E1">
    <w:pPr>
      <w:tabs>
        <w:tab w:val="left" w:pos="0"/>
        <w:tab w:val="center" w:pos="5400"/>
        <w:tab w:val="right" w:pos="10800"/>
      </w:tabs>
      <w:spacing w:after="0" w:line="240" w:lineRule="auto"/>
      <w:rPr>
        <w:rFonts w:cs="Arial"/>
        <w:sz w:val="16"/>
        <w:szCs w:val="16"/>
      </w:rPr>
    </w:pPr>
    <w:r>
      <w:rPr>
        <w:rFonts w:cs="Arial"/>
        <w:noProof/>
        <w:sz w:val="16"/>
        <w:szCs w:val="16"/>
      </w:rPr>
      <w:fldChar w:fldCharType="begin"/>
    </w:r>
    <w:r>
      <w:rPr>
        <w:rFonts w:cs="Arial"/>
        <w:noProof/>
        <w:sz w:val="16"/>
        <w:szCs w:val="16"/>
      </w:rPr>
      <w:instrText xml:space="preserve"> DATE  \@ "MMM yyyy"  \* MERGEFORMAT </w:instrText>
    </w:r>
    <w:r>
      <w:rPr>
        <w:rFonts w:cs="Arial"/>
        <w:noProof/>
        <w:sz w:val="16"/>
        <w:szCs w:val="16"/>
      </w:rPr>
      <w:fldChar w:fldCharType="separate"/>
    </w:r>
    <w:r w:rsidR="006C70C7">
      <w:rPr>
        <w:rFonts w:cs="Arial"/>
        <w:noProof/>
        <w:sz w:val="16"/>
        <w:szCs w:val="16"/>
      </w:rPr>
      <w:t>Jul 2026</w:t>
    </w:r>
    <w:r>
      <w:rPr>
        <w:rFonts w:cs="Arial"/>
        <w:noProof/>
        <w:sz w:val="16"/>
        <w:szCs w:val="16"/>
      </w:rPr>
      <w:fldChar w:fldCharType="end"/>
    </w:r>
    <w:r w:rsidR="000C39E1">
      <w:rPr>
        <w:rFonts w:cs="Arial"/>
        <w:sz w:val="16"/>
        <w:szCs w:val="16"/>
      </w:rPr>
      <w:tab/>
    </w:r>
    <w:r w:rsidR="000C39E1" w:rsidRPr="001A1353">
      <w:rPr>
        <w:rFonts w:cs="Arial"/>
        <w:sz w:val="16"/>
        <w:szCs w:val="16"/>
      </w:rPr>
      <w:t>22 READE STREET, 1</w:t>
    </w:r>
    <w:r w:rsidR="000C39E1" w:rsidRPr="001A1353">
      <w:rPr>
        <w:rFonts w:cs="Arial"/>
        <w:sz w:val="16"/>
        <w:szCs w:val="16"/>
        <w:vertAlign w:val="superscript"/>
      </w:rPr>
      <w:t>ST</w:t>
    </w:r>
    <w:r w:rsidR="000C39E1" w:rsidRPr="001A1353">
      <w:rPr>
        <w:rFonts w:cs="Arial"/>
        <w:sz w:val="16"/>
        <w:szCs w:val="16"/>
      </w:rPr>
      <w:t xml:space="preserve"> FLOOR, NEW YORK, NY 10007 </w:t>
    </w:r>
    <w:r w:rsidR="000C39E1">
      <w:rPr>
        <w:rFonts w:cs="Arial"/>
        <w:sz w:val="16"/>
        <w:szCs w:val="16"/>
      </w:rPr>
      <w:t>·</w:t>
    </w:r>
    <w:r w:rsidR="00C312D8">
      <w:rPr>
        <w:rFonts w:cs="Arial"/>
        <w:sz w:val="16"/>
        <w:szCs w:val="16"/>
      </w:rPr>
      <w:t xml:space="preserve"> </w:t>
    </w:r>
    <w:r w:rsidR="000C39E1" w:rsidRPr="001A1353">
      <w:rPr>
        <w:rFonts w:cs="Arial"/>
        <w:sz w:val="16"/>
        <w:szCs w:val="16"/>
      </w:rPr>
      <w:t>(212) 386</w:t>
    </w:r>
    <w:r w:rsidR="00191801">
      <w:rPr>
        <w:rFonts w:cs="Arial"/>
        <w:sz w:val="16"/>
        <w:szCs w:val="16"/>
      </w:rPr>
      <w:t>-</w:t>
    </w:r>
    <w:r w:rsidR="000C39E1" w:rsidRPr="001A1353">
      <w:rPr>
        <w:rFonts w:cs="Arial"/>
        <w:sz w:val="16"/>
        <w:szCs w:val="16"/>
      </w:rPr>
      <w:t xml:space="preserve">0009 </w:t>
    </w:r>
    <w:r w:rsidR="000C39E1">
      <w:rPr>
        <w:rFonts w:cs="Arial"/>
        <w:sz w:val="16"/>
        <w:szCs w:val="16"/>
      </w:rPr>
      <w:t>·</w:t>
    </w:r>
    <w:r w:rsidR="000C39E1" w:rsidRPr="001A1353">
      <w:rPr>
        <w:rFonts w:cs="Arial"/>
        <w:sz w:val="16"/>
        <w:szCs w:val="16"/>
      </w:rPr>
      <w:t xml:space="preserve"> </w:t>
    </w:r>
    <w:hyperlink r:id="rId1" w:history="1">
      <w:r w:rsidR="00E80EC0" w:rsidRPr="002F6112">
        <w:rPr>
          <w:rStyle w:val="Hyperlink"/>
          <w:rFonts w:cs="Arial"/>
          <w:color w:val="auto"/>
          <w:sz w:val="16"/>
          <w:szCs w:val="16"/>
          <w:u w:val="none"/>
        </w:rPr>
        <w:t>WWW.NYC.GOV/BSA</w:t>
      </w:r>
    </w:hyperlink>
    <w:r w:rsidR="000C39E1">
      <w:rPr>
        <w:rFonts w:cs="Arial"/>
        <w:sz w:val="16"/>
        <w:szCs w:val="16"/>
      </w:rPr>
      <w:tab/>
    </w:r>
    <w:r w:rsidR="000C39E1" w:rsidRPr="000C39E1">
      <w:rPr>
        <w:rFonts w:cs="Arial"/>
        <w:sz w:val="16"/>
        <w:szCs w:val="16"/>
      </w:rPr>
      <w:fldChar w:fldCharType="begin"/>
    </w:r>
    <w:r w:rsidR="000C39E1" w:rsidRPr="000C39E1">
      <w:rPr>
        <w:rFonts w:cs="Arial"/>
        <w:sz w:val="16"/>
        <w:szCs w:val="16"/>
      </w:rPr>
      <w:instrText xml:space="preserve"> PAGE   \* MERGEFORMAT </w:instrText>
    </w:r>
    <w:r w:rsidR="000C39E1" w:rsidRPr="000C39E1">
      <w:rPr>
        <w:rFonts w:cs="Arial"/>
        <w:sz w:val="16"/>
        <w:szCs w:val="16"/>
      </w:rPr>
      <w:fldChar w:fldCharType="separate"/>
    </w:r>
    <w:r w:rsidR="000C39E1">
      <w:rPr>
        <w:rFonts w:cs="Arial"/>
        <w:sz w:val="16"/>
        <w:szCs w:val="16"/>
      </w:rPr>
      <w:t>1</w:t>
    </w:r>
    <w:r w:rsidR="000C39E1" w:rsidRPr="000C39E1">
      <w:rPr>
        <w:rFonts w:cs="Arial"/>
        <w:noProof/>
        <w:sz w:val="16"/>
        <w:szCs w:val="16"/>
      </w:rPr>
      <w:fldChar w:fldCharType="end"/>
    </w:r>
    <w:r w:rsidR="000C39E1" w:rsidRPr="000C39E1">
      <w:rPr>
        <w:rFonts w:cs="Arial"/>
        <w:noProof/>
        <w:sz w:val="16"/>
        <w:szCs w:val="16"/>
      </w:rPr>
      <w:t>/</w:t>
    </w:r>
    <w:r w:rsidR="000C39E1" w:rsidRPr="000C39E1">
      <w:rPr>
        <w:rFonts w:cs="Arial"/>
        <w:noProof/>
        <w:sz w:val="16"/>
        <w:szCs w:val="16"/>
      </w:rPr>
      <w:fldChar w:fldCharType="begin"/>
    </w:r>
    <w:r w:rsidR="000C39E1" w:rsidRPr="000C39E1">
      <w:rPr>
        <w:rFonts w:cs="Arial"/>
        <w:noProof/>
        <w:sz w:val="16"/>
        <w:szCs w:val="16"/>
      </w:rPr>
      <w:instrText xml:space="preserve"> NUMPAGES  \* Arabic  \* MERGEFORMAT </w:instrText>
    </w:r>
    <w:r w:rsidR="000C39E1" w:rsidRPr="000C39E1">
      <w:rPr>
        <w:rFonts w:cs="Arial"/>
        <w:noProof/>
        <w:sz w:val="16"/>
        <w:szCs w:val="16"/>
      </w:rPr>
      <w:fldChar w:fldCharType="separate"/>
    </w:r>
    <w:r w:rsidR="000C39E1">
      <w:rPr>
        <w:rFonts w:cs="Arial"/>
        <w:noProof/>
        <w:sz w:val="16"/>
        <w:szCs w:val="16"/>
      </w:rPr>
      <w:t>2</w:t>
    </w:r>
    <w:r w:rsidR="000C39E1" w:rsidRPr="000C39E1">
      <w:rPr>
        <w:rFonts w:cs="Arial"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BD4A" w14:textId="77777777" w:rsidR="00CA295F" w:rsidRDefault="00CA295F" w:rsidP="00CA295F">
    <w:pPr>
      <w:spacing w:after="0" w:line="240" w:lineRule="auto"/>
      <w:jc w:val="center"/>
      <w:rPr>
        <w:rFonts w:asciiTheme="majorHAnsi" w:hAnsiTheme="majorHAnsi" w:cstheme="majorHAnsi"/>
        <w:color w:val="6F79A2" w:themeColor="text1" w:themeTint="A6"/>
        <w:sz w:val="16"/>
        <w:szCs w:val="16"/>
      </w:rPr>
    </w:pPr>
    <w:r w:rsidRPr="00123F1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8A878C" wp14:editId="4F4D2F2A">
              <wp:simplePos x="0" y="0"/>
              <wp:positionH relativeFrom="column">
                <wp:posOffset>0</wp:posOffset>
              </wp:positionH>
              <wp:positionV relativeFrom="page">
                <wp:posOffset>9544464</wp:posOffset>
              </wp:positionV>
              <wp:extent cx="6858000" cy="0"/>
              <wp:effectExtent l="0" t="0" r="0" b="0"/>
              <wp:wrapSquare wrapText="bothSides"/>
              <wp:docPr id="611733600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>
            <v:line id="Straight Connector 7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o:spid="_x0000_s1026" strokeweight=".25pt" from="0,751.55pt" to="540pt,751.55pt" w14:anchorId="415E44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">
              <v:stroke joinstyle="miter"/>
              <w10:wrap type="square" anchory="page"/>
            </v:line>
          </w:pict>
        </mc:Fallback>
      </mc:AlternateContent>
    </w:r>
  </w:p>
  <w:p w14:paraId="303CC1BC" w14:textId="2EF5805B" w:rsidR="00CA295F" w:rsidRPr="000C39E1" w:rsidRDefault="00AF7D3A" w:rsidP="00CA295F">
    <w:pPr>
      <w:tabs>
        <w:tab w:val="left" w:pos="0"/>
        <w:tab w:val="center" w:pos="5400"/>
        <w:tab w:val="right" w:pos="10800"/>
      </w:tabs>
      <w:spacing w:after="0" w:line="240" w:lineRule="auto"/>
      <w:rPr>
        <w:rFonts w:cs="Arial"/>
        <w:sz w:val="16"/>
        <w:szCs w:val="16"/>
      </w:rPr>
    </w:pPr>
    <w:r>
      <w:rPr>
        <w:rFonts w:cs="Arial"/>
        <w:noProof/>
        <w:sz w:val="16"/>
        <w:szCs w:val="16"/>
      </w:rPr>
      <w:fldChar w:fldCharType="begin"/>
    </w:r>
    <w:r>
      <w:rPr>
        <w:rFonts w:cs="Arial"/>
        <w:noProof/>
        <w:sz w:val="16"/>
        <w:szCs w:val="16"/>
      </w:rPr>
      <w:instrText xml:space="preserve"> DATE  \@ "MMM yyyy"  \* MERGEFORMAT </w:instrText>
    </w:r>
    <w:r>
      <w:rPr>
        <w:rFonts w:cs="Arial"/>
        <w:noProof/>
        <w:sz w:val="16"/>
        <w:szCs w:val="16"/>
      </w:rPr>
      <w:fldChar w:fldCharType="separate"/>
    </w:r>
    <w:r w:rsidR="006C70C7">
      <w:rPr>
        <w:rFonts w:cs="Arial"/>
        <w:noProof/>
        <w:sz w:val="16"/>
        <w:szCs w:val="16"/>
      </w:rPr>
      <w:t>Jul 2026</w:t>
    </w:r>
    <w:r>
      <w:rPr>
        <w:rFonts w:cs="Arial"/>
        <w:noProof/>
        <w:sz w:val="16"/>
        <w:szCs w:val="16"/>
      </w:rPr>
      <w:fldChar w:fldCharType="end"/>
    </w:r>
    <w:r w:rsidR="000C39E1">
      <w:rPr>
        <w:rFonts w:cs="Arial"/>
        <w:sz w:val="16"/>
        <w:szCs w:val="16"/>
      </w:rPr>
      <w:tab/>
    </w:r>
    <w:r w:rsidR="00CA295F" w:rsidRPr="001A1353">
      <w:rPr>
        <w:rFonts w:cs="Arial"/>
        <w:sz w:val="16"/>
        <w:szCs w:val="16"/>
      </w:rPr>
      <w:t>22 READE STREET, 1</w:t>
    </w:r>
    <w:r w:rsidR="00CA295F" w:rsidRPr="001A1353">
      <w:rPr>
        <w:rFonts w:cs="Arial"/>
        <w:sz w:val="16"/>
        <w:szCs w:val="16"/>
        <w:vertAlign w:val="superscript"/>
      </w:rPr>
      <w:t>ST</w:t>
    </w:r>
    <w:r w:rsidR="00CA295F" w:rsidRPr="001A1353">
      <w:rPr>
        <w:rFonts w:cs="Arial"/>
        <w:sz w:val="16"/>
        <w:szCs w:val="16"/>
      </w:rPr>
      <w:t xml:space="preserve"> FLOOR, NEW YORK, NY 10007 </w:t>
    </w:r>
    <w:r w:rsidR="00CA295F">
      <w:rPr>
        <w:rFonts w:cs="Arial"/>
        <w:sz w:val="16"/>
        <w:szCs w:val="16"/>
      </w:rPr>
      <w:t>·</w:t>
    </w:r>
    <w:r w:rsidR="00CA295F" w:rsidRPr="001A1353">
      <w:rPr>
        <w:rFonts w:cs="Arial"/>
        <w:sz w:val="16"/>
        <w:szCs w:val="16"/>
      </w:rPr>
      <w:t xml:space="preserve"> (212) 386</w:t>
    </w:r>
    <w:r w:rsidR="00191801">
      <w:rPr>
        <w:rFonts w:cs="Arial"/>
        <w:sz w:val="16"/>
        <w:szCs w:val="16"/>
      </w:rPr>
      <w:t>-</w:t>
    </w:r>
    <w:r w:rsidR="00CA295F" w:rsidRPr="001A1353">
      <w:rPr>
        <w:rFonts w:cs="Arial"/>
        <w:sz w:val="16"/>
        <w:szCs w:val="16"/>
      </w:rPr>
      <w:t xml:space="preserve">0009 </w:t>
    </w:r>
    <w:r w:rsidR="00CA295F">
      <w:rPr>
        <w:rFonts w:cs="Arial"/>
        <w:sz w:val="16"/>
        <w:szCs w:val="16"/>
      </w:rPr>
      <w:t>·</w:t>
    </w:r>
    <w:r w:rsidR="00CA295F" w:rsidRPr="001A1353">
      <w:rPr>
        <w:rFonts w:cs="Arial"/>
        <w:sz w:val="16"/>
        <w:szCs w:val="16"/>
      </w:rPr>
      <w:t xml:space="preserve"> </w:t>
    </w:r>
    <w:hyperlink r:id="rId1" w:history="1">
      <w:r w:rsidR="00E80EC0" w:rsidRPr="002F6112">
        <w:rPr>
          <w:rStyle w:val="Hyperlink"/>
          <w:rFonts w:cs="Arial"/>
          <w:color w:val="auto"/>
          <w:sz w:val="16"/>
          <w:szCs w:val="16"/>
          <w:u w:val="none"/>
        </w:rPr>
        <w:t>WWW.NYC.GOV/BSA</w:t>
      </w:r>
    </w:hyperlink>
    <w:r w:rsidR="00CA295F">
      <w:rPr>
        <w:rFonts w:cs="Arial"/>
        <w:sz w:val="16"/>
        <w:szCs w:val="16"/>
      </w:rPr>
      <w:tab/>
    </w:r>
    <w:r w:rsidR="00CA295F" w:rsidRPr="000C39E1">
      <w:rPr>
        <w:rFonts w:cs="Arial"/>
        <w:sz w:val="16"/>
        <w:szCs w:val="16"/>
      </w:rPr>
      <w:fldChar w:fldCharType="begin"/>
    </w:r>
    <w:r w:rsidR="00CA295F" w:rsidRPr="000C39E1">
      <w:rPr>
        <w:rFonts w:cs="Arial"/>
        <w:sz w:val="16"/>
        <w:szCs w:val="16"/>
      </w:rPr>
      <w:instrText xml:space="preserve"> PAGE   \* MERGEFORMAT </w:instrText>
    </w:r>
    <w:r w:rsidR="00CA295F" w:rsidRPr="000C39E1">
      <w:rPr>
        <w:rFonts w:cs="Arial"/>
        <w:sz w:val="16"/>
        <w:szCs w:val="16"/>
      </w:rPr>
      <w:fldChar w:fldCharType="separate"/>
    </w:r>
    <w:r w:rsidR="00CA295F" w:rsidRPr="000C39E1">
      <w:rPr>
        <w:rFonts w:cs="Arial"/>
        <w:sz w:val="16"/>
        <w:szCs w:val="16"/>
      </w:rPr>
      <w:t>2</w:t>
    </w:r>
    <w:r w:rsidR="00CA295F" w:rsidRPr="000C39E1">
      <w:rPr>
        <w:rFonts w:cs="Arial"/>
        <w:noProof/>
        <w:sz w:val="16"/>
        <w:szCs w:val="16"/>
      </w:rPr>
      <w:fldChar w:fldCharType="end"/>
    </w:r>
    <w:r w:rsidR="00CA295F" w:rsidRPr="000C39E1">
      <w:rPr>
        <w:rFonts w:cs="Arial"/>
        <w:noProof/>
        <w:sz w:val="16"/>
        <w:szCs w:val="16"/>
      </w:rPr>
      <w:t>/</w:t>
    </w:r>
    <w:r w:rsidR="00CA295F" w:rsidRPr="000C39E1">
      <w:rPr>
        <w:rFonts w:cs="Arial"/>
        <w:noProof/>
        <w:sz w:val="16"/>
        <w:szCs w:val="16"/>
      </w:rPr>
      <w:fldChar w:fldCharType="begin"/>
    </w:r>
    <w:r w:rsidR="00CA295F" w:rsidRPr="000C39E1">
      <w:rPr>
        <w:rFonts w:cs="Arial"/>
        <w:noProof/>
        <w:sz w:val="16"/>
        <w:szCs w:val="16"/>
      </w:rPr>
      <w:instrText xml:space="preserve"> NUMPAGES  \* Arabic  \* MERGEFORMAT </w:instrText>
    </w:r>
    <w:r w:rsidR="00CA295F" w:rsidRPr="000C39E1">
      <w:rPr>
        <w:rFonts w:cs="Arial"/>
        <w:noProof/>
        <w:sz w:val="16"/>
        <w:szCs w:val="16"/>
      </w:rPr>
      <w:fldChar w:fldCharType="separate"/>
    </w:r>
    <w:r w:rsidR="00CA295F" w:rsidRPr="000C39E1">
      <w:rPr>
        <w:rFonts w:cs="Arial"/>
        <w:noProof/>
        <w:sz w:val="16"/>
        <w:szCs w:val="16"/>
      </w:rPr>
      <w:t>2</w:t>
    </w:r>
    <w:r w:rsidR="00CA295F" w:rsidRPr="000C39E1">
      <w:rPr>
        <w:rFonts w:cs="Arial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332D1" w14:textId="77777777" w:rsidR="00650C15" w:rsidRDefault="00650C15" w:rsidP="000C0562">
      <w:pPr>
        <w:spacing w:after="0" w:line="240" w:lineRule="auto"/>
      </w:pPr>
      <w:r>
        <w:separator/>
      </w:r>
    </w:p>
  </w:footnote>
  <w:footnote w:type="continuationSeparator" w:id="0">
    <w:p w14:paraId="594DE64F" w14:textId="77777777" w:rsidR="00650C15" w:rsidRDefault="00650C15" w:rsidP="000C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03D8" w14:textId="4FD48A82" w:rsidR="008C797E" w:rsidRPr="0015049A" w:rsidRDefault="0015049A" w:rsidP="0015049A">
    <w:pPr>
      <w:pStyle w:val="Heading2"/>
      <w:spacing w:before="0" w:after="300" w:line="240" w:lineRule="auto"/>
      <w:jc w:val="righ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4E657A61" wp14:editId="2614CCFB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1264147" cy="228600"/>
          <wp:effectExtent l="0" t="0" r="0" b="0"/>
          <wp:wrapNone/>
          <wp:docPr id="1481018715" name="Picture 1" descr="A picture containing text, clipar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018715" name="Picture 1" descr="A picture containing text, clipar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147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="004B030D">
      <w:rPr>
        <w:color w:val="3A405A" w:themeColor="text1"/>
      </w:rPr>
      <w:t>Qualified Action Determination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5553" w14:textId="32182566" w:rsidR="00CA295F" w:rsidRPr="001049D3" w:rsidRDefault="00F27395" w:rsidP="001049D3">
    <w:pPr>
      <w:pStyle w:val="Heading1"/>
      <w:tabs>
        <w:tab w:val="right" w:pos="10800"/>
      </w:tabs>
      <w:spacing w:before="0" w:after="300"/>
      <w:contextualSpacing/>
    </w:pPr>
    <w:r>
      <w:rPr>
        <w:noProof/>
      </w:rPr>
      <w:drawing>
        <wp:anchor distT="0" distB="0" distL="114300" distR="114300" simplePos="0" relativeHeight="251658242" behindDoc="0" locked="0" layoutInCell="1" allowOverlap="1" wp14:anchorId="0DA055AD" wp14:editId="5B038ECF">
          <wp:simplePos x="0" y="0"/>
          <wp:positionH relativeFrom="page">
            <wp:posOffset>457200</wp:posOffset>
          </wp:positionH>
          <wp:positionV relativeFrom="page">
            <wp:posOffset>458470</wp:posOffset>
          </wp:positionV>
          <wp:extent cx="1974850" cy="499110"/>
          <wp:effectExtent l="0" t="0" r="6350" b="0"/>
          <wp:wrapNone/>
          <wp:docPr id="170208670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086706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7485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49D3">
      <w:tab/>
    </w:r>
    <w:r w:rsidR="00BB4450">
      <w:t>Qualified Action Determination Form</w:t>
    </w:r>
    <w:r w:rsidR="001049D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0701E"/>
    <w:multiLevelType w:val="hybridMultilevel"/>
    <w:tmpl w:val="DE9216DA"/>
    <w:lvl w:ilvl="0" w:tplc="94B6B402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233740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1E3"/>
    <w:rsid w:val="00011DD2"/>
    <w:rsid w:val="00056A06"/>
    <w:rsid w:val="00091FD8"/>
    <w:rsid w:val="00096368"/>
    <w:rsid w:val="000C0562"/>
    <w:rsid w:val="000C2CDB"/>
    <w:rsid w:val="000C39E1"/>
    <w:rsid w:val="000C7DC1"/>
    <w:rsid w:val="000F762A"/>
    <w:rsid w:val="001049D3"/>
    <w:rsid w:val="001051A1"/>
    <w:rsid w:val="0011145C"/>
    <w:rsid w:val="00123B48"/>
    <w:rsid w:val="00123F1B"/>
    <w:rsid w:val="0014092C"/>
    <w:rsid w:val="0015049A"/>
    <w:rsid w:val="00152C32"/>
    <w:rsid w:val="00184034"/>
    <w:rsid w:val="00191801"/>
    <w:rsid w:val="001A33FA"/>
    <w:rsid w:val="001B25F0"/>
    <w:rsid w:val="001C0845"/>
    <w:rsid w:val="001C0D38"/>
    <w:rsid w:val="001F66D8"/>
    <w:rsid w:val="00203E95"/>
    <w:rsid w:val="00214282"/>
    <w:rsid w:val="00216678"/>
    <w:rsid w:val="00217CC3"/>
    <w:rsid w:val="00231CF2"/>
    <w:rsid w:val="0026524A"/>
    <w:rsid w:val="00290637"/>
    <w:rsid w:val="002A3B33"/>
    <w:rsid w:val="002D4F39"/>
    <w:rsid w:val="002D6575"/>
    <w:rsid w:val="002E19F8"/>
    <w:rsid w:val="002E1EB0"/>
    <w:rsid w:val="002F05B4"/>
    <w:rsid w:val="00351EF3"/>
    <w:rsid w:val="0036279E"/>
    <w:rsid w:val="00364EFF"/>
    <w:rsid w:val="00392AF6"/>
    <w:rsid w:val="0039380F"/>
    <w:rsid w:val="0039578C"/>
    <w:rsid w:val="003B0A59"/>
    <w:rsid w:val="003B632B"/>
    <w:rsid w:val="003E342E"/>
    <w:rsid w:val="003E6C49"/>
    <w:rsid w:val="00413E02"/>
    <w:rsid w:val="004267B7"/>
    <w:rsid w:val="00453D1B"/>
    <w:rsid w:val="004B030D"/>
    <w:rsid w:val="004D14FF"/>
    <w:rsid w:val="004D2530"/>
    <w:rsid w:val="004E529E"/>
    <w:rsid w:val="004F5F53"/>
    <w:rsid w:val="00503794"/>
    <w:rsid w:val="00541E73"/>
    <w:rsid w:val="00557288"/>
    <w:rsid w:val="00562655"/>
    <w:rsid w:val="005773B1"/>
    <w:rsid w:val="005830BC"/>
    <w:rsid w:val="005A3861"/>
    <w:rsid w:val="005C14C4"/>
    <w:rsid w:val="005D3190"/>
    <w:rsid w:val="005D71FD"/>
    <w:rsid w:val="005E1928"/>
    <w:rsid w:val="005F4EE0"/>
    <w:rsid w:val="006053AD"/>
    <w:rsid w:val="00630B71"/>
    <w:rsid w:val="006326B7"/>
    <w:rsid w:val="00634BA1"/>
    <w:rsid w:val="00641A91"/>
    <w:rsid w:val="00650C15"/>
    <w:rsid w:val="0065438B"/>
    <w:rsid w:val="006749CE"/>
    <w:rsid w:val="00686A49"/>
    <w:rsid w:val="00696DA8"/>
    <w:rsid w:val="006C70C7"/>
    <w:rsid w:val="00727F97"/>
    <w:rsid w:val="00745C9B"/>
    <w:rsid w:val="007462F7"/>
    <w:rsid w:val="007C601A"/>
    <w:rsid w:val="007E2C2F"/>
    <w:rsid w:val="007E5E9A"/>
    <w:rsid w:val="007F26A9"/>
    <w:rsid w:val="00822B33"/>
    <w:rsid w:val="00825820"/>
    <w:rsid w:val="00860C2D"/>
    <w:rsid w:val="00867DDD"/>
    <w:rsid w:val="00871243"/>
    <w:rsid w:val="008847FA"/>
    <w:rsid w:val="008B5C2B"/>
    <w:rsid w:val="008C0D7B"/>
    <w:rsid w:val="008C797E"/>
    <w:rsid w:val="008C7DD9"/>
    <w:rsid w:val="008F3E74"/>
    <w:rsid w:val="008F6811"/>
    <w:rsid w:val="00901709"/>
    <w:rsid w:val="0090469F"/>
    <w:rsid w:val="009219B4"/>
    <w:rsid w:val="00926434"/>
    <w:rsid w:val="00971757"/>
    <w:rsid w:val="009718F1"/>
    <w:rsid w:val="00973DE2"/>
    <w:rsid w:val="009B4E72"/>
    <w:rsid w:val="009C4D54"/>
    <w:rsid w:val="009E4079"/>
    <w:rsid w:val="009E473C"/>
    <w:rsid w:val="009F11EE"/>
    <w:rsid w:val="009F3508"/>
    <w:rsid w:val="00A21A0F"/>
    <w:rsid w:val="00A31C54"/>
    <w:rsid w:val="00A4592B"/>
    <w:rsid w:val="00A52B86"/>
    <w:rsid w:val="00A57C44"/>
    <w:rsid w:val="00A81FA8"/>
    <w:rsid w:val="00AA3E31"/>
    <w:rsid w:val="00AB0CD8"/>
    <w:rsid w:val="00AC11F8"/>
    <w:rsid w:val="00AE1CBF"/>
    <w:rsid w:val="00AE5FCB"/>
    <w:rsid w:val="00AF1ED0"/>
    <w:rsid w:val="00AF7D3A"/>
    <w:rsid w:val="00B17F9B"/>
    <w:rsid w:val="00B273E9"/>
    <w:rsid w:val="00B6266E"/>
    <w:rsid w:val="00B64E55"/>
    <w:rsid w:val="00B72C61"/>
    <w:rsid w:val="00BA2D31"/>
    <w:rsid w:val="00BB4450"/>
    <w:rsid w:val="00C312D8"/>
    <w:rsid w:val="00C344EB"/>
    <w:rsid w:val="00C42022"/>
    <w:rsid w:val="00C561E3"/>
    <w:rsid w:val="00C71B10"/>
    <w:rsid w:val="00C72595"/>
    <w:rsid w:val="00CA295F"/>
    <w:rsid w:val="00CB76C3"/>
    <w:rsid w:val="00CC3AE3"/>
    <w:rsid w:val="00CC7C8E"/>
    <w:rsid w:val="00CD2FDB"/>
    <w:rsid w:val="00CD6EC2"/>
    <w:rsid w:val="00D00B1F"/>
    <w:rsid w:val="00D01868"/>
    <w:rsid w:val="00D03DBE"/>
    <w:rsid w:val="00D104AB"/>
    <w:rsid w:val="00D14BCB"/>
    <w:rsid w:val="00D1701A"/>
    <w:rsid w:val="00D2711A"/>
    <w:rsid w:val="00D31274"/>
    <w:rsid w:val="00D36F00"/>
    <w:rsid w:val="00D4089F"/>
    <w:rsid w:val="00D41EAD"/>
    <w:rsid w:val="00D441ED"/>
    <w:rsid w:val="00D466D1"/>
    <w:rsid w:val="00D61DD9"/>
    <w:rsid w:val="00D6323E"/>
    <w:rsid w:val="00D84D3C"/>
    <w:rsid w:val="00D868FC"/>
    <w:rsid w:val="00DA4DF6"/>
    <w:rsid w:val="00DB315E"/>
    <w:rsid w:val="00DB3210"/>
    <w:rsid w:val="00DC43DD"/>
    <w:rsid w:val="00DC6A22"/>
    <w:rsid w:val="00DE6C63"/>
    <w:rsid w:val="00DF4C3C"/>
    <w:rsid w:val="00E2140A"/>
    <w:rsid w:val="00E46F15"/>
    <w:rsid w:val="00E47A53"/>
    <w:rsid w:val="00E66A16"/>
    <w:rsid w:val="00E7635C"/>
    <w:rsid w:val="00E80EC0"/>
    <w:rsid w:val="00E81639"/>
    <w:rsid w:val="00EF7C47"/>
    <w:rsid w:val="00F03C30"/>
    <w:rsid w:val="00F12C19"/>
    <w:rsid w:val="00F2304C"/>
    <w:rsid w:val="00F27062"/>
    <w:rsid w:val="00F27395"/>
    <w:rsid w:val="00F8282C"/>
    <w:rsid w:val="00F8542A"/>
    <w:rsid w:val="00F94A2C"/>
    <w:rsid w:val="00F95031"/>
    <w:rsid w:val="00FA3D44"/>
    <w:rsid w:val="00FA4397"/>
    <w:rsid w:val="00FB6412"/>
    <w:rsid w:val="00FE6AD1"/>
    <w:rsid w:val="00FF5DE2"/>
    <w:rsid w:val="0C779910"/>
    <w:rsid w:val="186760FE"/>
    <w:rsid w:val="209A24B0"/>
    <w:rsid w:val="24AA5D3D"/>
    <w:rsid w:val="2EDD2318"/>
    <w:rsid w:val="32C6496C"/>
    <w:rsid w:val="4152FDF2"/>
    <w:rsid w:val="4192338D"/>
    <w:rsid w:val="42653654"/>
    <w:rsid w:val="427B8BF8"/>
    <w:rsid w:val="4B1A2859"/>
    <w:rsid w:val="4B4E4A0B"/>
    <w:rsid w:val="563437C6"/>
    <w:rsid w:val="63A00B92"/>
    <w:rsid w:val="6FAC2E80"/>
    <w:rsid w:val="73BFADFF"/>
    <w:rsid w:val="753FD7A1"/>
    <w:rsid w:val="7C560DB0"/>
    <w:rsid w:val="7EC8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4AE02"/>
  <w15:chartTrackingRefBased/>
  <w15:docId w15:val="{662B8835-C566-409F-957B-09AB9FDD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282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190"/>
    <w:pPr>
      <w:keepNext/>
      <w:keepLines/>
      <w:spacing w:before="80" w:after="240"/>
      <w:outlineLvl w:val="0"/>
    </w:pPr>
    <w:rPr>
      <w:rFonts w:eastAsiaTheme="majorEastAsia" w:cstheme="majorBidi"/>
      <w:b/>
      <w:color w:val="3A405A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190"/>
    <w:pPr>
      <w:keepNext/>
      <w:keepLines/>
      <w:spacing w:before="160"/>
      <w:outlineLvl w:val="1"/>
    </w:pPr>
    <w:rPr>
      <w:rFonts w:eastAsiaTheme="majorEastAsia" w:cstheme="majorBidi"/>
      <w:b/>
      <w:color w:val="3A405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5E9A"/>
    <w:pPr>
      <w:keepNext/>
      <w:keepLines/>
      <w:spacing w:before="160"/>
      <w:outlineLvl w:val="2"/>
    </w:pPr>
    <w:rPr>
      <w:rFonts w:eastAsiaTheme="majorEastAsia" w:cstheme="majorBidi"/>
      <w:b/>
      <w:color w:val="3A405A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5E9A"/>
    <w:pPr>
      <w:keepNext/>
      <w:keepLines/>
      <w:outlineLvl w:val="3"/>
    </w:pPr>
    <w:rPr>
      <w:rFonts w:eastAsiaTheme="majorEastAsia" w:cstheme="majorBidi"/>
      <w:i/>
      <w:iCs/>
      <w:color w:val="3A405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CC3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190"/>
    <w:rPr>
      <w:rFonts w:ascii="Arial" w:eastAsiaTheme="majorEastAsia" w:hAnsi="Arial" w:cstheme="majorBidi"/>
      <w:b/>
      <w:color w:val="3A405A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5E9A"/>
    <w:rPr>
      <w:rFonts w:ascii="Arial" w:eastAsiaTheme="majorEastAsia" w:hAnsi="Arial" w:cstheme="majorBidi"/>
      <w:b/>
      <w:color w:val="3A405A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217CC3"/>
    <w:rPr>
      <w:rFonts w:ascii="Arial" w:hAnsi="Arial"/>
      <w:color w:val="2939B1" w:themeColor="accent6"/>
      <w:sz w:val="20"/>
      <w:u w:val="single"/>
    </w:rPr>
  </w:style>
  <w:style w:type="table" w:styleId="TableGrid">
    <w:name w:val="Table Grid"/>
    <w:basedOn w:val="TableNormal"/>
    <w:uiPriority w:val="1"/>
    <w:rsid w:val="00123F1B"/>
    <w:pPr>
      <w:spacing w:before="120"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3A405A" w:themeColor="text1"/>
        <w:left w:val="single" w:sz="4" w:space="0" w:color="3A405A" w:themeColor="text1"/>
        <w:bottom w:val="single" w:sz="4" w:space="0" w:color="3A405A" w:themeColor="text1"/>
        <w:right w:val="single" w:sz="4" w:space="0" w:color="3A405A" w:themeColor="text1"/>
        <w:insideH w:val="single" w:sz="4" w:space="0" w:color="3A405A" w:themeColor="text1"/>
        <w:insideV w:val="single" w:sz="4" w:space="0" w:color="3A405A" w:themeColor="text1"/>
      </w:tblBorders>
    </w:tblPr>
  </w:style>
  <w:style w:type="paragraph" w:styleId="ListParagraph">
    <w:name w:val="List Paragraph"/>
    <w:basedOn w:val="Normal"/>
    <w:uiPriority w:val="34"/>
    <w:unhideWhenUsed/>
    <w:qFormat/>
    <w:rsid w:val="0014092C"/>
    <w:pPr>
      <w:spacing w:before="120" w:after="200"/>
      <w:ind w:left="720"/>
    </w:pPr>
    <w:rPr>
      <w:rFonts w:eastAsiaTheme="minorEastAsia"/>
      <w:kern w:val="0"/>
      <w:lang w:eastAsia="ja-JP"/>
      <w14:ligatures w14:val="none"/>
    </w:rPr>
  </w:style>
  <w:style w:type="paragraph" w:styleId="NoSpacing">
    <w:name w:val="No Spacing"/>
    <w:uiPriority w:val="1"/>
    <w:qFormat/>
    <w:rsid w:val="00091FD8"/>
    <w:pPr>
      <w:spacing w:after="0" w:line="240" w:lineRule="auto"/>
    </w:pPr>
    <w:rPr>
      <w:rFonts w:ascii="Calibri Light" w:hAnsi="Calibri Light"/>
    </w:rPr>
  </w:style>
  <w:style w:type="character" w:customStyle="1" w:styleId="Heading2Char">
    <w:name w:val="Heading 2 Char"/>
    <w:basedOn w:val="DefaultParagraphFont"/>
    <w:link w:val="Heading2"/>
    <w:uiPriority w:val="9"/>
    <w:rsid w:val="005D3190"/>
    <w:rPr>
      <w:rFonts w:ascii="Arial" w:eastAsiaTheme="majorEastAsia" w:hAnsi="Arial" w:cstheme="majorBidi"/>
      <w:b/>
      <w:color w:val="3A405A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E5E9A"/>
    <w:rPr>
      <w:rFonts w:ascii="Arial" w:eastAsiaTheme="majorEastAsia" w:hAnsi="Arial" w:cstheme="majorBidi"/>
      <w:i/>
      <w:iCs/>
      <w:color w:val="3A405A"/>
      <w:sz w:val="20"/>
    </w:rPr>
  </w:style>
  <w:style w:type="paragraph" w:styleId="Header">
    <w:name w:val="header"/>
    <w:basedOn w:val="Normal"/>
    <w:link w:val="HeaderChar"/>
    <w:uiPriority w:val="99"/>
    <w:unhideWhenUsed/>
    <w:rsid w:val="005D3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190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5D3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190"/>
    <w:rPr>
      <w:rFonts w:ascii="Arial" w:hAnsi="Arial"/>
      <w:sz w:val="20"/>
    </w:rPr>
  </w:style>
  <w:style w:type="character" w:styleId="PlaceholderText">
    <w:name w:val="Placeholder Text"/>
    <w:basedOn w:val="DefaultParagraphFont"/>
    <w:uiPriority w:val="99"/>
    <w:semiHidden/>
    <w:rsid w:val="00C72595"/>
    <w:rPr>
      <w:color w:val="66666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CC3"/>
    <w:rPr>
      <w:rFonts w:ascii="Arial" w:eastAsiaTheme="majorEastAsia" w:hAnsi="Arial" w:cstheme="majorBidi"/>
      <w:sz w:val="20"/>
    </w:rPr>
  </w:style>
  <w:style w:type="paragraph" w:customStyle="1" w:styleId="FormField">
    <w:name w:val="Form Field"/>
    <w:link w:val="FormFieldChar"/>
    <w:qFormat/>
    <w:rsid w:val="00C561E3"/>
    <w:pPr>
      <w:spacing w:before="10" w:after="0" w:line="240" w:lineRule="auto"/>
    </w:pPr>
    <w:rPr>
      <w:rFonts w:ascii="Arial" w:eastAsia="Times New Roman" w:hAnsi="Arial"/>
      <w:i/>
      <w:iCs/>
      <w:kern w:val="0"/>
      <w:sz w:val="18"/>
      <w:szCs w:val="18"/>
      <w:lang w:eastAsia="ja-JP"/>
      <w14:ligatures w14:val="none"/>
    </w:rPr>
  </w:style>
  <w:style w:type="character" w:customStyle="1" w:styleId="FormFieldChar">
    <w:name w:val="Form Field Char"/>
    <w:basedOn w:val="DefaultParagraphFont"/>
    <w:link w:val="FormField"/>
    <w:rsid w:val="00C561E3"/>
    <w:rPr>
      <w:rFonts w:ascii="Arial" w:eastAsia="Times New Roman" w:hAnsi="Arial"/>
      <w:i/>
      <w:iCs/>
      <w:kern w:val="0"/>
      <w:sz w:val="18"/>
      <w:szCs w:val="18"/>
      <w:lang w:eastAsia="ja-JP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230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7C44"/>
    <w:rPr>
      <w:color w:val="3A405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yc.gov/assets/bsa/downloads/pdf/forms_instructions/bsa_haz_mat_certification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yc.gov/assets/bsa/downloads/pdf/forms_instructions/bsa_ceqr_checklist_instructions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yc.gov/assets/planning/downloads/pdf/applicants/special-processes/seqra/qualified-action-guidance-housing-actions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yc.gov/bs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yc.gov/bs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yoon868\OneDrive%20-%20NYC%20O365%20HOSTED\BSA%20Forms%202025\New%20Logo%20and%20Letterhead\BSA%20Letterhead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BSA Forms">
      <a:dk1>
        <a:srgbClr val="3A405A"/>
      </a:dk1>
      <a:lt1>
        <a:srgbClr val="FFFFFC"/>
      </a:lt1>
      <a:dk2>
        <a:srgbClr val="4F5D2F"/>
      </a:dk2>
      <a:lt2>
        <a:srgbClr val="FEFAC9"/>
      </a:lt2>
      <a:accent1>
        <a:srgbClr val="96B77F"/>
      </a:accent1>
      <a:accent2>
        <a:srgbClr val="F5C755"/>
      </a:accent2>
      <a:accent3>
        <a:srgbClr val="208AAE"/>
      </a:accent3>
      <a:accent4>
        <a:srgbClr val="C3ADBD"/>
      </a:accent4>
      <a:accent5>
        <a:srgbClr val="62BBC1"/>
      </a:accent5>
      <a:accent6>
        <a:srgbClr val="2939B1"/>
      </a:accent6>
      <a:hlink>
        <a:srgbClr val="2939B1"/>
      </a:hlink>
      <a:folHlink>
        <a:srgbClr val="3A405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8BB9032FE1D429BE4B2F5BD9DEB52" ma:contentTypeVersion="16" ma:contentTypeDescription="Create a new document." ma:contentTypeScope="" ma:versionID="92b40e07b526199fdf8e187b11ef35b4">
  <xsd:schema xmlns:xsd="http://www.w3.org/2001/XMLSchema" xmlns:xs="http://www.w3.org/2001/XMLSchema" xmlns:p="http://schemas.microsoft.com/office/2006/metadata/properties" xmlns:ns2="24cf7b8d-ca86-4439-ac94-5248ab1d9262" xmlns:ns3="0f635dc4-4262-4fb3-9df6-57c55f68bc33" targetNamespace="http://schemas.microsoft.com/office/2006/metadata/properties" ma:root="true" ma:fieldsID="f3a695cebe8de95cc8e749f58031f415" ns2:_="" ns3:_="">
    <xsd:import namespace="24cf7b8d-ca86-4439-ac94-5248ab1d9262"/>
    <xsd:import namespace="0f635dc4-4262-4fb3-9df6-57c55f68b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ResolutionIssuedbyMM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cf7b8d-ca86-4439-ac94-5248ab1d92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ResolutionIssuedbyMM" ma:index="16" nillable="true" ma:displayName="Resolution Issued by MM" ma:format="DateOnly" ma:internalName="ResolutionIssuedbyMM">
      <xsd:simpleType>
        <xsd:restriction base="dms:DateTim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b4f074c-b2b8-450b-8d7f-e48a28ce4c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35dc4-4262-4fb3-9df6-57c55f68bc3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c3eaf27-5403-452e-ab23-cc3dfafc6caa}" ma:internalName="TaxCatchAll" ma:showField="CatchAllData" ma:web="0f635dc4-4262-4fb3-9df6-57c55f68bc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cf7b8d-ca86-4439-ac94-5248ab1d9262">
      <Terms xmlns="http://schemas.microsoft.com/office/infopath/2007/PartnerControls"/>
    </lcf76f155ced4ddcb4097134ff3c332f>
    <ResolutionIssuedbyMM xmlns="24cf7b8d-ca86-4439-ac94-5248ab1d9262" xsi:nil="true"/>
    <TaxCatchAll xmlns="0f635dc4-4262-4fb3-9df6-57c55f68bc33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F49522-12F1-4B4B-AE7F-7E96B4039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053737-EE23-4615-A002-2E66701E3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cf7b8d-ca86-4439-ac94-5248ab1d9262"/>
    <ds:schemaRef ds:uri="0f635dc4-4262-4fb3-9df6-57c55f68bc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2EEDB3-2F2A-4AB6-B3CB-F08B31977A26}">
  <ds:schemaRefs>
    <ds:schemaRef ds:uri="0f635dc4-4262-4fb3-9df6-57c55f68bc33"/>
    <ds:schemaRef ds:uri="http://www.w3.org/XML/1998/namespace"/>
    <ds:schemaRef ds:uri="http://purl.org/dc/dcmitype/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24cf7b8d-ca86-4439-ac94-5248ab1d9262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BSA Letterhead Template 2025.dotx</Template>
  <TotalTime>3</TotalTime>
  <Pages>1</Pages>
  <Words>258</Words>
  <Characters>1474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Cert. of Statements Made</vt:lpstr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 CEQR Qualified Action Form</dc:title>
  <dc:subject/>
  <dc:creator>Chris Yoon (BSA)</dc:creator>
  <cp:keywords/>
  <dc:description/>
  <cp:lastModifiedBy>Tracie Behnke (BSA)</cp:lastModifiedBy>
  <cp:revision>46</cp:revision>
  <cp:lastPrinted>2025-03-29T04:16:00Z</cp:lastPrinted>
  <dcterms:created xsi:type="dcterms:W3CDTF">2026-07-23T02:49:00Z</dcterms:created>
  <dcterms:modified xsi:type="dcterms:W3CDTF">2026-07-22T18:39:00Z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0x0101006238BB9032FE1D429BE4B2F5BD9DEB52</vt:lpwstr>
  </property>
  <property fmtid="{D5CDD505-2E9C-101B-9397-08002B2CF9AE}" pid="3" name="MediaServiceImageTags">
    <vt:lpwstr/>
  </property>
</Properties>
</file>