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B7" w:rsidRDefault="0092528E" w:rsidP="000D6316">
      <w:pPr>
        <w:pStyle w:val="Pa0"/>
        <w:ind w:left="90" w:right="180"/>
        <w:outlineLvl w:val="0"/>
        <w:rPr>
          <w:rFonts w:ascii="Helvetica LT Std" w:hAnsi="Helvetica LT Std"/>
          <w:b/>
          <w:sz w:val="34"/>
          <w:szCs w:val="34"/>
        </w:rPr>
      </w:pPr>
      <w:bookmarkStart w:id="0" w:name="_GoBack"/>
      <w:bookmarkEnd w:id="0"/>
      <w:r>
        <w:rPr>
          <w:rFonts w:ascii="Helvetica LT Std" w:hAnsi="Helvetica LT Std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-149860</wp:posOffset>
                </wp:positionV>
                <wp:extent cx="1102995" cy="601980"/>
                <wp:effectExtent l="190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A4A" w:rsidRDefault="0092528E" w:rsidP="00DC20B0">
                            <w:pPr>
                              <w:ind w:left="-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2020" cy="438150"/>
                                  <wp:effectExtent l="0" t="0" r="0" b="0"/>
                                  <wp:docPr id="1" name="Picture 1" descr="DMD Logo High-Res Recre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MD Logo High-Res Recre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16.65pt;margin-top:-11.8pt;width:86.85pt;height:47.4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" filled="f" stroked="f">
                <v:textbox inset=",7.2pt,,7.2pt">
                  <w:txbxContent>
                    <w:p w:rsidR="00260A4A" w:rsidRDefault="0092528E" w:rsidP="00DC20B0">
                      <w:pPr>
                        <w:ind w:left="-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2020" cy="438150"/>
                            <wp:effectExtent l="0" t="0" r="0" b="0"/>
                            <wp:docPr id="1" name="Picture 1" descr="DMD Logo High-Res Recre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MD Logo High-Res Recre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8761D" w:rsidRDefault="0058761D" w:rsidP="00D63BB7">
      <w:pPr>
        <w:pStyle w:val="Pa0"/>
        <w:jc w:val="center"/>
        <w:outlineLvl w:val="0"/>
        <w:rPr>
          <w:rFonts w:ascii="Helvetica LT Std" w:hAnsi="Helvetica LT Std"/>
          <w:b/>
          <w:sz w:val="34"/>
          <w:szCs w:val="34"/>
        </w:rPr>
      </w:pPr>
    </w:p>
    <w:p w:rsidR="00D341C7" w:rsidRPr="0078181F" w:rsidRDefault="00D341C7" w:rsidP="00247ACD">
      <w:pPr>
        <w:pStyle w:val="Pa0"/>
        <w:jc w:val="center"/>
        <w:outlineLvl w:val="0"/>
        <w:rPr>
          <w:rFonts w:ascii="Helvetica LT Std" w:hAnsi="Helvetica LT Std"/>
          <w:b/>
          <w:sz w:val="34"/>
          <w:szCs w:val="34"/>
        </w:rPr>
      </w:pPr>
      <w:r w:rsidRPr="0078181F">
        <w:rPr>
          <w:rFonts w:ascii="Helvetica LT Std" w:hAnsi="Helvetica LT Std"/>
          <w:b/>
          <w:sz w:val="34"/>
          <w:szCs w:val="34"/>
        </w:rPr>
        <w:t>MENTEE APPLICATION</w:t>
      </w:r>
      <w:r w:rsidR="00D63BB7">
        <w:rPr>
          <w:rFonts w:ascii="Helvetica LT Std" w:hAnsi="Helvetica LT Std"/>
          <w:b/>
          <w:sz w:val="34"/>
          <w:szCs w:val="34"/>
        </w:rPr>
        <w:t xml:space="preserve"> 2014</w:t>
      </w:r>
    </w:p>
    <w:p w:rsidR="00D341C7" w:rsidRPr="0078181F" w:rsidRDefault="00D341C7" w:rsidP="00DC20B0">
      <w:pPr>
        <w:pStyle w:val="Pa0"/>
        <w:ind w:left="-90" w:right="-180"/>
        <w:jc w:val="center"/>
        <w:outlineLvl w:val="0"/>
        <w:rPr>
          <w:rFonts w:ascii="Helvetica LT Std" w:hAnsi="Helvetica LT Std"/>
          <w:b/>
          <w:sz w:val="34"/>
          <w:szCs w:val="34"/>
        </w:rPr>
      </w:pPr>
      <w:r w:rsidRPr="0078181F">
        <w:rPr>
          <w:rFonts w:ascii="Helvetica LT Std" w:hAnsi="Helvetica LT Std"/>
          <w:b/>
          <w:sz w:val="34"/>
          <w:szCs w:val="34"/>
        </w:rPr>
        <w:t>New York City Area</w:t>
      </w:r>
    </w:p>
    <w:p w:rsidR="00D341C7" w:rsidRPr="0078181F" w:rsidRDefault="00D341C7" w:rsidP="00D341C7">
      <w:pPr>
        <w:pStyle w:val="Pa1"/>
        <w:jc w:val="both"/>
        <w:rPr>
          <w:rFonts w:ascii="Helvetica LT Std" w:hAnsi="Helvetica LT Std" w:cs="Arial"/>
          <w:sz w:val="34"/>
          <w:szCs w:val="34"/>
        </w:rPr>
      </w:pPr>
    </w:p>
    <w:p w:rsidR="00DB3DD3" w:rsidRDefault="00D341C7" w:rsidP="00CB2E03">
      <w:pPr>
        <w:pStyle w:val="Pa1"/>
        <w:jc w:val="center"/>
        <w:rPr>
          <w:rFonts w:ascii="Helvetica LT Std" w:hAnsi="Helvetica LT Std" w:cs="Arial"/>
          <w:sz w:val="34"/>
          <w:szCs w:val="34"/>
          <w:u w:val="single"/>
        </w:rPr>
      </w:pPr>
      <w:r w:rsidRPr="0065053E">
        <w:rPr>
          <w:rFonts w:ascii="Helvetica LT Std" w:hAnsi="Helvetica LT Std" w:cs="Arial"/>
          <w:sz w:val="34"/>
          <w:szCs w:val="34"/>
          <w:u w:val="single"/>
        </w:rPr>
        <w:t>ARE YOU AN IND</w:t>
      </w:r>
      <w:r w:rsidR="00CB2E03" w:rsidRPr="0065053E">
        <w:rPr>
          <w:rFonts w:ascii="Helvetica LT Std" w:hAnsi="Helvetica LT Std" w:cs="Arial"/>
          <w:sz w:val="34"/>
          <w:szCs w:val="34"/>
          <w:u w:val="single"/>
        </w:rPr>
        <w:t xml:space="preserve">IVIDUAL LOOKING FOR A </w:t>
      </w:r>
    </w:p>
    <w:p w:rsidR="00D341C7" w:rsidRPr="0065053E" w:rsidRDefault="00CB2E03" w:rsidP="00CB2E03">
      <w:pPr>
        <w:pStyle w:val="Pa1"/>
        <w:jc w:val="center"/>
        <w:rPr>
          <w:rFonts w:ascii="Helvetica LT Std" w:hAnsi="Helvetica LT Std"/>
          <w:color w:val="211D1E"/>
          <w:sz w:val="34"/>
          <w:szCs w:val="34"/>
          <w:u w:val="single"/>
        </w:rPr>
      </w:pPr>
      <w:r w:rsidRPr="0065053E">
        <w:rPr>
          <w:rFonts w:ascii="Helvetica LT Std" w:hAnsi="Helvetica LT Std" w:cs="Arial"/>
          <w:sz w:val="34"/>
          <w:szCs w:val="34"/>
          <w:u w:val="single"/>
        </w:rPr>
        <w:t xml:space="preserve">WORKPLACE </w:t>
      </w:r>
      <w:r w:rsidR="00D341C7" w:rsidRPr="0065053E">
        <w:rPr>
          <w:rFonts w:ascii="Helvetica LT Std" w:hAnsi="Helvetica LT Std" w:cs="Arial"/>
          <w:sz w:val="34"/>
          <w:szCs w:val="34"/>
          <w:u w:val="single"/>
        </w:rPr>
        <w:t>M</w:t>
      </w:r>
      <w:r w:rsidR="00D341C7" w:rsidRPr="0065053E">
        <w:rPr>
          <w:rFonts w:ascii="Helvetica LT Std" w:hAnsi="Helvetica LT Std" w:cs="Arial"/>
          <w:color w:val="211D1E"/>
          <w:sz w:val="34"/>
          <w:szCs w:val="34"/>
          <w:u w:val="single"/>
        </w:rPr>
        <w:t>ENTOR</w:t>
      </w:r>
      <w:r w:rsidR="00D341C7" w:rsidRPr="0065053E">
        <w:rPr>
          <w:rFonts w:ascii="Helvetica LT Std" w:hAnsi="Helvetica LT Std"/>
          <w:color w:val="211D1E"/>
          <w:sz w:val="34"/>
          <w:szCs w:val="34"/>
          <w:u w:val="single"/>
        </w:rPr>
        <w:t>?</w:t>
      </w:r>
    </w:p>
    <w:p w:rsidR="00690E39" w:rsidRPr="0078181F" w:rsidRDefault="00690E39" w:rsidP="00690E39">
      <w:pPr>
        <w:rPr>
          <w:rFonts w:ascii="Helvetica LT Std" w:hAnsi="Helvetica LT Std"/>
          <w:sz w:val="34"/>
          <w:szCs w:val="34"/>
        </w:rPr>
      </w:pPr>
    </w:p>
    <w:p w:rsidR="00D341C7" w:rsidRPr="0078181F" w:rsidRDefault="00D341C7" w:rsidP="000D6316">
      <w:pPr>
        <w:pStyle w:val="Pa2"/>
        <w:ind w:left="90"/>
        <w:jc w:val="both"/>
        <w:rPr>
          <w:rFonts w:ascii="Helvetica LT Std" w:hAnsi="Helvetica LT Std" w:cs="Arial"/>
          <w:color w:val="211D1E"/>
          <w:sz w:val="34"/>
          <w:szCs w:val="34"/>
        </w:rPr>
      </w:pPr>
      <w:r w:rsidRPr="0078181F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>An opportunity to provide a “foot in the door” in the workplace; evaluate personal goa</w:t>
      </w:r>
      <w:r w:rsidR="0058155D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>ls; target career skills for im</w:t>
      </w:r>
      <w:r w:rsidRPr="0078181F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>provement; explore career paths; and develop lasting mentor relationships awaits you! Find out how by participating in Disability Mentoring Day. Complete this form and a résumé attach, and return by mail, fax, or e-mail</w:t>
      </w:r>
      <w:r w:rsidR="00554FA1" w:rsidRPr="0078181F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 xml:space="preserve"> to the address listed on page (</w:t>
      </w:r>
      <w:r w:rsidR="00881A22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>12</w:t>
      </w:r>
      <w:r w:rsidR="00554FA1" w:rsidRPr="0078181F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>)</w:t>
      </w:r>
      <w:r w:rsidRPr="0078181F">
        <w:rPr>
          <w:rStyle w:val="A4"/>
          <w:rFonts w:ascii="Helvetica LT Std" w:hAnsi="Helvetica LT Std" w:cs="Arial"/>
          <w:b w:val="0"/>
          <w:bCs w:val="0"/>
          <w:sz w:val="34"/>
          <w:szCs w:val="34"/>
        </w:rPr>
        <w:t xml:space="preserve"> by: </w:t>
      </w:r>
      <w:r w:rsidR="0078181F">
        <w:rPr>
          <w:rStyle w:val="A4"/>
          <w:rFonts w:ascii="Helvetica LT Std" w:hAnsi="Helvetica LT Std" w:cs="Arial"/>
          <w:bCs w:val="0"/>
          <w:color w:val="D22128"/>
          <w:sz w:val="34"/>
          <w:szCs w:val="34"/>
          <w:u w:val="single"/>
        </w:rPr>
        <w:t>FRIDAY</w:t>
      </w:r>
      <w:r w:rsidR="005F66C0">
        <w:rPr>
          <w:rStyle w:val="A4"/>
          <w:rFonts w:ascii="Helvetica LT Std" w:hAnsi="Helvetica LT Std" w:cs="Arial"/>
          <w:bCs w:val="0"/>
          <w:color w:val="D22128"/>
          <w:sz w:val="34"/>
          <w:szCs w:val="34"/>
          <w:u w:val="single"/>
        </w:rPr>
        <w:t xml:space="preserve">, </w:t>
      </w:r>
      <w:r w:rsidR="00D63BB7">
        <w:rPr>
          <w:rStyle w:val="A4"/>
          <w:rFonts w:ascii="Helvetica LT Std" w:hAnsi="Helvetica LT Std" w:cs="Arial"/>
          <w:bCs w:val="0"/>
          <w:color w:val="D22128"/>
          <w:sz w:val="34"/>
          <w:szCs w:val="34"/>
          <w:u w:val="single"/>
        </w:rPr>
        <w:t>AUGUST 22nd</w:t>
      </w:r>
      <w:r w:rsidR="0076756A" w:rsidRPr="0078181F">
        <w:rPr>
          <w:rStyle w:val="A4"/>
          <w:rFonts w:ascii="Helvetica LT Std" w:hAnsi="Helvetica LT Std" w:cs="Arial"/>
          <w:bCs w:val="0"/>
          <w:color w:val="D22128"/>
          <w:sz w:val="34"/>
          <w:szCs w:val="34"/>
          <w:u w:val="single"/>
        </w:rPr>
        <w:t>, 201</w:t>
      </w:r>
      <w:r w:rsidR="00D63BB7">
        <w:rPr>
          <w:rStyle w:val="A4"/>
          <w:rFonts w:ascii="Helvetica LT Std" w:hAnsi="Helvetica LT Std" w:cs="Arial"/>
          <w:bCs w:val="0"/>
          <w:color w:val="D22128"/>
          <w:sz w:val="34"/>
          <w:szCs w:val="34"/>
          <w:u w:val="single"/>
        </w:rPr>
        <w:t>4</w:t>
      </w:r>
      <w:r w:rsidRPr="00260A4A">
        <w:rPr>
          <w:rStyle w:val="A4"/>
          <w:rFonts w:ascii="Helvetica LT Std" w:hAnsi="Helvetica LT Std" w:cs="Arial"/>
          <w:b w:val="0"/>
          <w:bCs w:val="0"/>
          <w:color w:val="FF0000"/>
          <w:sz w:val="34"/>
          <w:szCs w:val="34"/>
        </w:rPr>
        <w:t>.</w:t>
      </w:r>
    </w:p>
    <w:p w:rsidR="008C1CDA" w:rsidRPr="0078181F" w:rsidRDefault="0092528E" w:rsidP="0078181F">
      <w:pPr>
        <w:pStyle w:val="Pa3"/>
        <w:jc w:val="both"/>
        <w:rPr>
          <w:rStyle w:val="A5"/>
          <w:rFonts w:ascii="Helvetica LT Std" w:hAnsi="Helvetica LT Std" w:cs="Arial"/>
          <w:b/>
          <w:bCs/>
          <w:sz w:val="34"/>
          <w:szCs w:val="34"/>
        </w:rPr>
      </w:pPr>
      <w:r>
        <w:rPr>
          <w:rFonts w:cs="Arial"/>
          <w:b/>
          <w:bCs/>
          <w:noProof/>
          <w:color w:val="211D1E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109220</wp:posOffset>
                </wp:positionV>
                <wp:extent cx="7137400" cy="1146810"/>
                <wp:effectExtent l="15875" t="13970" r="19050" b="10795"/>
                <wp:wrapNone/>
                <wp:docPr id="5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CB2E03" w:rsidRDefault="00260A4A">
                            <w:pPr>
                              <w:rPr>
                                <w:rFonts w:ascii="Helvetica LT Std" w:hAnsi="Helvetica LT Std" w:cs="Arial"/>
                                <w:b/>
                                <w:bCs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78181F">
                              <w:rPr>
                                <w:rStyle w:val="A5"/>
                                <w:rFonts w:ascii="Helvetica LT Std" w:hAnsi="Helvetica LT Std" w:cs="Arial"/>
                                <w:b/>
                                <w:bCs/>
                                <w:sz w:val="34"/>
                                <w:szCs w:val="34"/>
                              </w:rPr>
                              <w:t>Application Check List:</w:t>
                            </w:r>
                            <w:r>
                              <w:rPr>
                                <w:rStyle w:val="A5"/>
                                <w:rFonts w:ascii="Helvetica LT Std" w:hAnsi="Helvetica LT Std" w:cs="Arial"/>
                                <w:b/>
                                <w:bCs/>
                                <w:sz w:val="34"/>
                                <w:szCs w:val="34"/>
                                <w:u w:val="none"/>
                              </w:rPr>
                              <w:t xml:space="preserve"> </w:t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Arial"/>
                                <w:sz w:val="34"/>
                                <w:szCs w:val="34"/>
                              </w:rPr>
                              <w:t>There are six (6) sections and a Career Cluster Worksheet for you to complete. You must also complete a Photo Release and a Consent Form. All sections must be complete in order to process your application to become a mentee</w:t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7" type="#_x0000_t202" style="position:absolute;left:0;text-align:left;margin-left:6.5pt;margin-top:8.6pt;width:562pt;height:9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" strokeweight="1.5pt">
                <v:textbox>
                  <w:txbxContent>
                    <w:p w:rsidR="00260A4A" w:rsidRPr="00CB2E03" w:rsidRDefault="00260A4A">
                      <w:pPr>
                        <w:rPr>
                          <w:rFonts w:ascii="Helvetica LT Std" w:hAnsi="Helvetica LT Std" w:cs="Arial"/>
                          <w:b/>
                          <w:bCs/>
                          <w:color w:val="211D1E"/>
                          <w:sz w:val="34"/>
                          <w:szCs w:val="34"/>
                        </w:rPr>
                      </w:pPr>
                      <w:r w:rsidRPr="0078181F">
                        <w:rPr>
                          <w:rStyle w:val="A5"/>
                          <w:rFonts w:ascii="Helvetica LT Std" w:hAnsi="Helvetica LT Std" w:cs="Arial"/>
                          <w:b/>
                          <w:bCs/>
                          <w:sz w:val="34"/>
                          <w:szCs w:val="34"/>
                        </w:rPr>
                        <w:t>Application Check List:</w:t>
                      </w:r>
                      <w:r>
                        <w:rPr>
                          <w:rStyle w:val="A5"/>
                          <w:rFonts w:ascii="Helvetica LT Std" w:hAnsi="Helvetica LT Std" w:cs="Arial"/>
                          <w:b/>
                          <w:bCs/>
                          <w:sz w:val="34"/>
                          <w:szCs w:val="34"/>
                          <w:u w:val="none"/>
                        </w:rPr>
                        <w:t xml:space="preserve"> </w:t>
                      </w:r>
                      <w:r w:rsidRPr="0078181F">
                        <w:rPr>
                          <w:rStyle w:val="A4"/>
                          <w:rFonts w:ascii="Helvetica LT Std" w:hAnsi="Helvetica LT Std" w:cs="Arial"/>
                          <w:sz w:val="34"/>
                          <w:szCs w:val="34"/>
                        </w:rPr>
                        <w:t>There are six (6) sections and a Career Cluster Worksheet for you to complete. You must also complete a Photo Release and a Consent Form. All sections must be complete in order to process your application to become a mentee</w:t>
                      </w:r>
                      <w:r>
                        <w:rPr>
                          <w:rStyle w:val="A4"/>
                          <w:rFonts w:ascii="Helvetica LT Std" w:hAnsi="Helvetica LT Std" w:cs="Arial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54FA1" w:rsidRPr="0058155D" w:rsidRDefault="0092528E" w:rsidP="00CB2E03">
      <w:pPr>
        <w:pStyle w:val="Pa3"/>
        <w:ind w:right="144"/>
        <w:jc w:val="both"/>
        <w:rPr>
          <w:rStyle w:val="A4"/>
          <w:rFonts w:ascii="Helvetica LT Std" w:hAnsi="Helvetica LT Std" w:cs="Arial"/>
          <w:b w:val="0"/>
          <w:bCs w:val="0"/>
          <w:sz w:val="34"/>
          <w:szCs w:val="34"/>
        </w:rPr>
      </w:pPr>
      <w:r>
        <w:rPr>
          <w:rFonts w:cs="Arial"/>
          <w:b/>
          <w:bCs/>
          <w:noProof/>
          <w:color w:val="211D1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1" layoutInCell="1" allowOverlap="1">
                <wp:simplePos x="0" y="0"/>
                <wp:positionH relativeFrom="margin">
                  <wp:posOffset>77470</wp:posOffset>
                </wp:positionH>
                <wp:positionV relativeFrom="margin">
                  <wp:posOffset>4951095</wp:posOffset>
                </wp:positionV>
                <wp:extent cx="7146925" cy="3828415"/>
                <wp:effectExtent l="10795" t="7620" r="5080" b="12065"/>
                <wp:wrapSquare wrapText="bothSides"/>
                <wp:docPr id="5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382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78181F" w:rsidRDefault="00260A4A" w:rsidP="002B150A">
                            <w:pPr>
                              <w:pStyle w:val="Pa4"/>
                              <w:jc w:val="center"/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</w:pP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>SECTION I: GENERAL INFORMATION</w:t>
                            </w:r>
                          </w:p>
                          <w:p w:rsidR="00260A4A" w:rsidRPr="007D15C9" w:rsidRDefault="00260A4A" w:rsidP="002B150A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78181F" w:rsidRDefault="00260A4A" w:rsidP="002B150A">
                            <w:pPr>
                              <w:pStyle w:val="Pa6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78181F">
                              <w:rPr>
                                <w:rStyle w:val="A5"/>
                                <w:rFonts w:ascii="Helvetica LT Std" w:hAnsi="Helvetica LT Std" w:cs="Times New Roman"/>
                                <w:sz w:val="34"/>
                                <w:szCs w:val="34"/>
                                <w:u w:val="none"/>
                              </w:rPr>
                              <w:t xml:space="preserve">Please print information clearly and </w:t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check that applies:</w:t>
                            </w:r>
                          </w:p>
                          <w:p w:rsidR="00260A4A" w:rsidRPr="007D15C9" w:rsidRDefault="00260A4A" w:rsidP="002B150A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8E4F02" w:rsidRDefault="00260A4A" w:rsidP="002B150A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I am a first-time Mentee: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___</w:t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  <w:t xml:space="preserve"> </w:t>
                            </w:r>
                            <w:r w:rsidRPr="0078181F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I am a </w:t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returning Mentee: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___</w:t>
                            </w:r>
                          </w:p>
                          <w:p w:rsidR="00260A4A" w:rsidRPr="007D15C9" w:rsidRDefault="00260A4A" w:rsidP="002B150A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3C64AA" w:rsidRDefault="00260A4A" w:rsidP="002B150A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First Name: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  <w:t xml:space="preserve"> Last Name: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2B150A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3C64AA" w:rsidRDefault="00260A4A" w:rsidP="002B150A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Address: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="00D71BDD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Default="00260A4A" w:rsidP="002B150A">
                            <w:pPr>
                              <w:pStyle w:val="Pa6"/>
                              <w:jc w:val="center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Street Address </w:t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  <w:t>Apartment/Unit#</w:t>
                            </w:r>
                          </w:p>
                          <w:p w:rsidR="00260A4A" w:rsidRPr="007D15C9" w:rsidRDefault="00260A4A" w:rsidP="002B150A">
                            <w:pPr>
                              <w:pStyle w:val="Pa6"/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C64AA" w:rsidRDefault="00260A4A" w:rsidP="002B150A">
                            <w:pPr>
                              <w:pStyle w:val="Pa6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8181F" w:rsidRDefault="00260A4A" w:rsidP="002B150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City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  <w:t xml:space="preserve">State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78181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Zip Code</w:t>
                            </w:r>
                          </w:p>
                          <w:p w:rsidR="00260A4A" w:rsidRPr="0058155D" w:rsidRDefault="00260A4A" w:rsidP="002B150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3C64AA" w:rsidRDefault="00260A4A" w:rsidP="002B150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Phone No.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  <w:t xml:space="preserve"> Mobile No.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6.1pt;margin-top:389.85pt;width:562.75pt;height:301.4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">
                <v:textbox>
                  <w:txbxContent>
                    <w:p w:rsidR="00260A4A" w:rsidRPr="0078181F" w:rsidRDefault="00260A4A" w:rsidP="002B150A">
                      <w:pPr>
                        <w:pStyle w:val="Pa4"/>
                        <w:jc w:val="center"/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</w:pPr>
                      <w:r w:rsidRPr="0078181F"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  <w:t>SECTION I: GENERAL INFORMATION</w:t>
                      </w:r>
                    </w:p>
                    <w:p w:rsidR="00260A4A" w:rsidRPr="007D15C9" w:rsidRDefault="00260A4A" w:rsidP="002B150A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78181F" w:rsidRDefault="00260A4A" w:rsidP="002B150A">
                      <w:pPr>
                        <w:pStyle w:val="Pa6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</w:rPr>
                      </w:pPr>
                      <w:r w:rsidRPr="0078181F">
                        <w:rPr>
                          <w:rStyle w:val="A5"/>
                          <w:rFonts w:ascii="Helvetica LT Std" w:hAnsi="Helvetica LT Std" w:cs="Times New Roman"/>
                          <w:sz w:val="34"/>
                          <w:szCs w:val="34"/>
                          <w:u w:val="none"/>
                        </w:rPr>
                        <w:t xml:space="preserve">Please print information clearly and </w:t>
                      </w: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check that applies:</w:t>
                      </w:r>
                    </w:p>
                    <w:p w:rsidR="00260A4A" w:rsidRPr="007D15C9" w:rsidRDefault="00260A4A" w:rsidP="002B150A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8E4F02" w:rsidRDefault="00260A4A" w:rsidP="002B150A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</w:rPr>
                      </w:pP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I am a first-time Mentee: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 ___</w:t>
                      </w: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  <w:t xml:space="preserve"> </w:t>
                      </w:r>
                      <w:r w:rsidRPr="0078181F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I am a </w:t>
                      </w: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returning Mentee: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 ___</w:t>
                      </w:r>
                    </w:p>
                    <w:p w:rsidR="00260A4A" w:rsidRPr="007D15C9" w:rsidRDefault="00260A4A" w:rsidP="002B150A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3C64AA" w:rsidRDefault="00260A4A" w:rsidP="002B150A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First Name: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  <w:t xml:space="preserve"> Last Name: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  <w:t xml:space="preserve">     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2B150A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3C64AA" w:rsidRDefault="00260A4A" w:rsidP="002B150A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Address: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 w:rsidR="00D71BDD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 xml:space="preserve">     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Default="00260A4A" w:rsidP="002B150A">
                      <w:pPr>
                        <w:pStyle w:val="Pa6"/>
                        <w:jc w:val="center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Street Address </w:t>
                      </w: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  <w:t>Apartment/Unit#</w:t>
                      </w:r>
                    </w:p>
                    <w:p w:rsidR="00260A4A" w:rsidRPr="007D15C9" w:rsidRDefault="00260A4A" w:rsidP="002B150A">
                      <w:pPr>
                        <w:pStyle w:val="Pa6"/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C64AA" w:rsidRDefault="00260A4A" w:rsidP="002B150A">
                      <w:pPr>
                        <w:pStyle w:val="Pa6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8181F" w:rsidRDefault="00260A4A" w:rsidP="002B150A">
                      <w:pPr>
                        <w:pBdr>
                          <w:bottom w:val="single" w:sz="12" w:space="1" w:color="auto"/>
                        </w:pBd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City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  <w:t xml:space="preserve">State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78181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Zip Code</w:t>
                      </w:r>
                    </w:p>
                    <w:p w:rsidR="00260A4A" w:rsidRPr="0058155D" w:rsidRDefault="00260A4A" w:rsidP="002B150A">
                      <w:pPr>
                        <w:pBdr>
                          <w:bottom w:val="single" w:sz="12" w:space="1" w:color="auto"/>
                        </w:pBd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3C64AA" w:rsidRDefault="00260A4A" w:rsidP="002B150A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Phone No.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  <w:t xml:space="preserve"> Mobile No.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p w:rsidR="00554FA1" w:rsidRPr="0078181F" w:rsidRDefault="0092528E" w:rsidP="00D341C7">
      <w:pPr>
        <w:pStyle w:val="Pa4"/>
        <w:jc w:val="both"/>
        <w:rPr>
          <w:rStyle w:val="A4"/>
          <w:rFonts w:ascii="Helvetica LT Std" w:hAnsi="Helvetica LT Std" w:cs="Arial"/>
          <w:sz w:val="36"/>
          <w:szCs w:val="36"/>
        </w:rPr>
      </w:pPr>
      <w:r>
        <w:rPr>
          <w:rFonts w:ascii="Helvetica LT Std" w:hAnsi="Helvetica LT Std" w:cs="Arial"/>
          <w:b/>
          <w:bCs/>
          <w:noProof/>
          <w:color w:val="211D1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4686935</wp:posOffset>
                </wp:positionV>
                <wp:extent cx="2648585" cy="549275"/>
                <wp:effectExtent l="0" t="635" r="317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A4A" w:rsidRDefault="009252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340" cy="368935"/>
                                  <wp:effectExtent l="0" t="0" r="0" b="0"/>
                                  <wp:docPr id="2" name="Picture 2" descr="Official MOPD Logo Aligned R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fficial MOPD Logo Aligned Rig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340" cy="36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9" type="#_x0000_t202" style="position:absolute;left:0;text-align:left;margin-left:366.45pt;margin-top:369.05pt;width:208.55pt;height:43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" filled="f" stroked="f">
                <v:textbox style="mso-fit-shape-to-text:t" inset=",7.2pt,,7.2pt">
                  <w:txbxContent>
                    <w:p w:rsidR="00260A4A" w:rsidRDefault="0092528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6340" cy="368935"/>
                            <wp:effectExtent l="0" t="0" r="0" b="0"/>
                            <wp:docPr id="2" name="Picture 2" descr="Official MOPD Logo Aligned R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fficial MOPD Logo Aligned Rig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340" cy="36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Helvetica LT Std" w:hAnsi="Helvetica LT Std" w:cs="Arial"/>
          <w:b/>
          <w:bCs/>
          <w:noProof/>
          <w:color w:val="211D1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4734560</wp:posOffset>
                </wp:positionV>
                <wp:extent cx="435610" cy="434975"/>
                <wp:effectExtent l="0" t="635" r="254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0A4A" w:rsidRDefault="009252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" cy="253365"/>
                                  <wp:effectExtent l="0" t="0" r="0" b="0"/>
                                  <wp:docPr id="3" name="Picture 3" descr="Recycl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cycl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" cy="25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0" type="#_x0000_t202" style="position:absolute;left:0;text-align:left;margin-left:0;margin-top:372.8pt;width:34.3pt;height:34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" filled="f" stroked="f">
                <v:textbox style="mso-fit-shape-to-text:t" inset=",7.2pt,,7.2pt">
                  <w:txbxContent>
                    <w:p w:rsidR="00260A4A" w:rsidRDefault="0092528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" cy="253365"/>
                            <wp:effectExtent l="0" t="0" r="0" b="0"/>
                            <wp:docPr id="3" name="Picture 3" descr="Recycl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cycl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" cy="25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2301A" w:rsidRPr="0078181F" w:rsidRDefault="0092528E" w:rsidP="00D341C7">
      <w:pPr>
        <w:pStyle w:val="Pa5"/>
        <w:rPr>
          <w:rStyle w:val="A4"/>
          <w:rFonts w:ascii="Helvetica LT Std" w:hAnsi="Helvetica LT Std" w:cs="Arial"/>
          <w:b w:val="0"/>
          <w:bCs w:val="0"/>
          <w:sz w:val="24"/>
          <w:szCs w:val="24"/>
        </w:rPr>
      </w:pPr>
      <w:r>
        <w:rPr>
          <w:rFonts w:cs="Arial"/>
          <w:noProof/>
          <w:color w:val="211D1E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margin">
                  <wp:posOffset>-222885</wp:posOffset>
                </wp:positionV>
                <wp:extent cx="7099935" cy="5390515"/>
                <wp:effectExtent l="6350" t="5715" r="8890" b="13970"/>
                <wp:wrapSquare wrapText="bothSides"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539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7D15C9" w:rsidRDefault="00260A4A" w:rsidP="00764484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3C64AA" w:rsidRDefault="00260A4A" w:rsidP="00764484">
                            <w:pPr>
                              <w:pStyle w:val="Pa5"/>
                              <w:rPr>
                                <w:rFonts w:ascii="Helvetica LT Std" w:hAnsi="Helvetica LT Std"/>
                                <w:color w:val="000000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Primary E-mail: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764484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3C64AA" w:rsidRDefault="00260A4A" w:rsidP="00764484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Secondary E-mail: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764484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7B75FF" w:rsidRDefault="00260A4A" w:rsidP="00752D4B">
                            <w:pPr>
                              <w:rPr>
                                <w:rFonts w:ascii="Helvetica LT Std" w:hAnsi="Helvetica LT Std"/>
                                <w:i/>
                                <w:sz w:val="34"/>
                                <w:szCs w:val="34"/>
                              </w:rPr>
                            </w:pPr>
                            <w:r w:rsidRPr="001E0F6A">
                              <w:rPr>
                                <w:rFonts w:ascii="Helvetica LT Std" w:hAnsi="Helvetica LT Std"/>
                                <w:i/>
                                <w:sz w:val="34"/>
                                <w:szCs w:val="34"/>
                              </w:rPr>
                              <w:t>Is your mailing address the same as your home address? If not, please list here.</w:t>
                            </w:r>
                          </w:p>
                          <w:p w:rsidR="00260A4A" w:rsidRDefault="00260A4A" w:rsidP="0082282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1E0F6A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Home Address</w:t>
                            </w:r>
                            <w:r w:rsidRPr="001E0F6A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:</w:t>
                            </w:r>
                            <w:r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82282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822829" w:rsidRDefault="00260A4A" w:rsidP="0082282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1E0F6A">
                              <w:rPr>
                                <w:rStyle w:val="A4"/>
                                <w:rFonts w:ascii="Helvetica LT Std" w:hAnsi="Helvetica LT Std" w:cs="Times New Roman"/>
                                <w:bCs w:val="0"/>
                                <w:sz w:val="34"/>
                                <w:szCs w:val="34"/>
                              </w:rPr>
                              <w:t>In case of emergency, please list someone we can contact.  Please provide the name, telephone number, email address and relationship to you.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Cs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u w:val="single"/>
                              </w:rPr>
                            </w:pPr>
                          </w:p>
                          <w:p w:rsidR="00260A4A" w:rsidRDefault="00260A4A" w:rsidP="00822829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822829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color w:val="211D1E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</w:pPr>
                            <w:r w:rsidRPr="001E0F6A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OPTIONAL:</w:t>
                            </w:r>
                            <w:r w:rsidRPr="001E0F6A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1E0F6A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  <w:t>If you are interested in disclosing your disability for the sole purposes of possibly being matched with a person with the same or similar disability, please describe your type of disability here:</w:t>
                            </w:r>
                          </w:p>
                          <w:p w:rsidR="00260A4A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color w:val="211D1E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1140EE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color w:val="211D1E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822829" w:rsidRDefault="00260A4A" w:rsidP="00822829">
                            <w:pPr>
                              <w:pStyle w:val="Pa5"/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5.75pt;margin-top:-17.55pt;width:559.05pt;height:424.4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">
                <v:textbox>
                  <w:txbxContent>
                    <w:p w:rsidR="00260A4A" w:rsidRPr="007D15C9" w:rsidRDefault="00260A4A" w:rsidP="00764484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3C64AA" w:rsidRDefault="00260A4A" w:rsidP="00764484">
                      <w:pPr>
                        <w:pStyle w:val="Pa5"/>
                        <w:rPr>
                          <w:rFonts w:ascii="Helvetica LT Std" w:hAnsi="Helvetica LT Std"/>
                          <w:color w:val="000000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Primary E-mail: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764484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3C64AA" w:rsidRDefault="00260A4A" w:rsidP="00764484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Secondary E-mail: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764484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7B75FF" w:rsidRDefault="00260A4A" w:rsidP="00752D4B">
                      <w:pPr>
                        <w:rPr>
                          <w:rFonts w:ascii="Helvetica LT Std" w:hAnsi="Helvetica LT Std"/>
                          <w:i/>
                          <w:sz w:val="34"/>
                          <w:szCs w:val="34"/>
                        </w:rPr>
                      </w:pPr>
                      <w:r w:rsidRPr="001E0F6A">
                        <w:rPr>
                          <w:rFonts w:ascii="Helvetica LT Std" w:hAnsi="Helvetica LT Std"/>
                          <w:i/>
                          <w:sz w:val="34"/>
                          <w:szCs w:val="34"/>
                        </w:rPr>
                        <w:t>Is your mailing address the same as your home address? If not, please list here.</w:t>
                      </w:r>
                    </w:p>
                    <w:p w:rsidR="00260A4A" w:rsidRDefault="00260A4A" w:rsidP="00822829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1E0F6A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Home Address</w:t>
                      </w:r>
                      <w:r w:rsidRPr="001E0F6A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:</w:t>
                      </w:r>
                      <w:r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822829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822829" w:rsidRDefault="00260A4A" w:rsidP="00822829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</w:pPr>
                      <w:r w:rsidRPr="001E0F6A">
                        <w:rPr>
                          <w:rStyle w:val="A4"/>
                          <w:rFonts w:ascii="Helvetica LT Std" w:hAnsi="Helvetica LT Std" w:cs="Times New Roman"/>
                          <w:bCs w:val="0"/>
                          <w:sz w:val="34"/>
                          <w:szCs w:val="34"/>
                        </w:rPr>
                        <w:t>In case of emergency, please list someone we can contact.  Please provide the name, telephone number, email address and relationship to you.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Cs w:val="0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u w:val="single"/>
                        </w:rPr>
                      </w:pPr>
                    </w:p>
                    <w:p w:rsidR="00260A4A" w:rsidRDefault="00260A4A" w:rsidP="00822829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822829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color w:val="211D1E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</w:pPr>
                      <w:r w:rsidRPr="001E0F6A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OPTIONAL:</w:t>
                      </w:r>
                      <w:r w:rsidRPr="001E0F6A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1E0F6A"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  <w:t>If you are interested in disclosing your disability for the sole purposes of possibly being matched with a person with the same or similar disability, please describe your type of disability here:</w:t>
                      </w:r>
                    </w:p>
                    <w:p w:rsidR="00260A4A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color w:val="211D1E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1140EE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color w:val="211D1E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822829" w:rsidRDefault="00260A4A" w:rsidP="00822829">
                      <w:pPr>
                        <w:pStyle w:val="Pa5"/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2301A" w:rsidRPr="0078181F" w:rsidRDefault="0092528E" w:rsidP="00D341C7">
      <w:pPr>
        <w:pStyle w:val="Pa5"/>
        <w:rPr>
          <w:rStyle w:val="A4"/>
          <w:rFonts w:ascii="Helvetica LT Std" w:hAnsi="Helvetica LT Std" w:cs="Arial"/>
          <w:b w:val="0"/>
          <w:bCs w:val="0"/>
          <w:sz w:val="24"/>
          <w:szCs w:val="24"/>
        </w:rPr>
      </w:pPr>
      <w:r>
        <w:rPr>
          <w:rFonts w:cs="Arial"/>
          <w:noProof/>
          <w:color w:val="211D1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99060</wp:posOffset>
                </wp:positionV>
                <wp:extent cx="7100570" cy="3335655"/>
                <wp:effectExtent l="6350" t="13335" r="8255" b="13335"/>
                <wp:wrapNone/>
                <wp:docPr id="4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333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7B75FF" w:rsidRDefault="00260A4A" w:rsidP="00D2301A">
                            <w:pPr>
                              <w:pStyle w:val="Pa8"/>
                              <w:jc w:val="center"/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</w:pPr>
                            <w:r w:rsidRPr="007B75FF"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>SECTION II: EDUCATION</w:t>
                            </w:r>
                          </w:p>
                          <w:p w:rsidR="00260A4A" w:rsidRPr="007D15C9" w:rsidRDefault="00260A4A" w:rsidP="00D2301A">
                            <w:pPr>
                              <w:pStyle w:val="Pa5"/>
                              <w:jc w:val="center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</w:rPr>
                            </w:pPr>
                          </w:p>
                          <w:p w:rsidR="00260A4A" w:rsidRPr="007B75FF" w:rsidRDefault="00260A4A" w:rsidP="007B75FF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7B75F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Please check </w:t>
                            </w:r>
                            <w:r w:rsidRPr="007B75FF">
                              <w:rPr>
                                <w:rStyle w:val="A4"/>
                                <w:rFonts w:ascii="Helvetica LT Std" w:hAnsi="Helvetica LT Std" w:cs="Times New Roman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>one</w:t>
                            </w:r>
                            <w:r w:rsidRPr="007B75FF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of the following:</w:t>
                            </w:r>
                          </w:p>
                          <w:p w:rsidR="00260A4A" w:rsidRPr="007D15C9" w:rsidRDefault="00260A4A" w:rsidP="007B75FF">
                            <w:pPr>
                              <w:pStyle w:val="Pa5"/>
                              <w:rPr>
                                <w:rFonts w:ascii="Helvetica LT Std" w:hAnsi="Helvetica LT Std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260A4A" w:rsidRPr="007B75FF" w:rsidRDefault="00260A4A" w:rsidP="007B75FF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7B75FF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Currently I am a:</w:t>
                            </w:r>
                          </w:p>
                          <w:p w:rsidR="00260A4A" w:rsidRPr="00B92032" w:rsidRDefault="00260A4A" w:rsidP="00E50FF4">
                            <w:pPr>
                              <w:pStyle w:val="ColorfulList-Accent1"/>
                              <w:ind w:left="0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A. ___ </w:t>
                            </w:r>
                            <w:r w:rsidRPr="007B75FF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Job Seeker</w:t>
                            </w:r>
                          </w:p>
                          <w:p w:rsidR="00260A4A" w:rsidRDefault="00260A4A" w:rsidP="007B75F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Higher grade completed: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7B75F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Default="00260A4A" w:rsidP="007B75F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7B75F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7B75F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Degree</w:t>
                            </w:r>
                            <w:r w:rsidRPr="007B75FF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(s) Earned:</w:t>
                            </w:r>
                            <w:r w:rsidRPr="007B75FF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 w:rsidP="007B75F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7D15C9" w:rsidRDefault="00260A4A" w:rsidP="007D15C9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5.75pt;margin-top:7.8pt;width:559.1pt;height:262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">
                <v:textbox>
                  <w:txbxContent>
                    <w:p w:rsidR="00260A4A" w:rsidRPr="007B75FF" w:rsidRDefault="00260A4A" w:rsidP="00D2301A">
                      <w:pPr>
                        <w:pStyle w:val="Pa8"/>
                        <w:jc w:val="center"/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</w:pPr>
                      <w:r w:rsidRPr="007B75FF"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  <w:t>SECTION II: EDUCATION</w:t>
                      </w:r>
                    </w:p>
                    <w:p w:rsidR="00260A4A" w:rsidRPr="007D15C9" w:rsidRDefault="00260A4A" w:rsidP="00D2301A">
                      <w:pPr>
                        <w:pStyle w:val="Pa5"/>
                        <w:jc w:val="center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</w:rPr>
                      </w:pPr>
                    </w:p>
                    <w:p w:rsidR="00260A4A" w:rsidRPr="007B75FF" w:rsidRDefault="00260A4A" w:rsidP="007B75FF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7B75F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Please check </w:t>
                      </w:r>
                      <w:r w:rsidRPr="007B75FF">
                        <w:rPr>
                          <w:rStyle w:val="A4"/>
                          <w:rFonts w:ascii="Helvetica LT Std" w:hAnsi="Helvetica LT Std" w:cs="Times New Roman"/>
                          <w:bCs w:val="0"/>
                          <w:sz w:val="34"/>
                          <w:szCs w:val="34"/>
                          <w:u w:val="single"/>
                        </w:rPr>
                        <w:t>one</w:t>
                      </w:r>
                      <w:r w:rsidRPr="007B75FF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 of the following:</w:t>
                      </w:r>
                    </w:p>
                    <w:p w:rsidR="00260A4A" w:rsidRPr="007D15C9" w:rsidRDefault="00260A4A" w:rsidP="007B75FF">
                      <w:pPr>
                        <w:pStyle w:val="Pa5"/>
                        <w:rPr>
                          <w:rFonts w:ascii="Helvetica LT Std" w:hAnsi="Helvetica LT Std"/>
                          <w:b/>
                          <w:sz w:val="22"/>
                          <w:szCs w:val="22"/>
                        </w:rPr>
                      </w:pPr>
                    </w:p>
                    <w:p w:rsidR="00260A4A" w:rsidRPr="007B75FF" w:rsidRDefault="00260A4A" w:rsidP="007B75FF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</w:rPr>
                      </w:pPr>
                      <w:r w:rsidRPr="007B75FF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Currently I am a:</w:t>
                      </w:r>
                    </w:p>
                    <w:p w:rsidR="00260A4A" w:rsidRPr="00B92032" w:rsidRDefault="00260A4A" w:rsidP="00E50FF4">
                      <w:pPr>
                        <w:pStyle w:val="ColorfulList-Accent1"/>
                        <w:ind w:left="0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A. ___ </w:t>
                      </w:r>
                      <w:r w:rsidRPr="007B75FF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Job Seeker</w:t>
                      </w:r>
                    </w:p>
                    <w:p w:rsidR="00260A4A" w:rsidRDefault="00260A4A" w:rsidP="007B75FF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Higher grade completed: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7B75FF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Default="00260A4A" w:rsidP="007B75FF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7B75FF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7B75FF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Degree</w:t>
                      </w:r>
                      <w:r w:rsidRPr="007B75FF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(s) Earned:</w:t>
                      </w:r>
                      <w:r w:rsidRPr="007B75FF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 w:rsidP="007B75FF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7D15C9" w:rsidRDefault="00260A4A" w:rsidP="007D15C9">
                      <w:pPr>
                        <w:pBdr>
                          <w:bottom w:val="single" w:sz="12" w:space="1" w:color="auto"/>
                        </w:pBd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D2301A" w:rsidRPr="0078181F" w:rsidRDefault="00D2301A" w:rsidP="00D341C7">
      <w:pPr>
        <w:pStyle w:val="Pa5"/>
        <w:rPr>
          <w:rStyle w:val="A4"/>
          <w:rFonts w:ascii="Helvetica LT Std" w:hAnsi="Helvetica LT Std" w:cs="Arial"/>
          <w:b w:val="0"/>
          <w:bCs w:val="0"/>
          <w:sz w:val="24"/>
          <w:szCs w:val="24"/>
        </w:rPr>
      </w:pPr>
    </w:p>
    <w:p w:rsidR="00D341C7" w:rsidRPr="0078181F" w:rsidRDefault="00D341C7" w:rsidP="00D341C7">
      <w:pPr>
        <w:pStyle w:val="Pa5"/>
        <w:rPr>
          <w:rFonts w:ascii="Helvetica LT Std" w:hAnsi="Helvetica LT Std" w:cs="Arial"/>
          <w:color w:val="211D1E"/>
          <w:sz w:val="36"/>
          <w:szCs w:val="36"/>
        </w:rPr>
      </w:pPr>
    </w:p>
    <w:p w:rsidR="00CA0A6E" w:rsidRPr="0078181F" w:rsidRDefault="00CA0A6E" w:rsidP="00CA0A6E">
      <w:pPr>
        <w:rPr>
          <w:rFonts w:ascii="Helvetica LT Std" w:hAnsi="Helvetica LT Std"/>
          <w:sz w:val="16"/>
          <w:szCs w:val="16"/>
        </w:rPr>
      </w:pPr>
    </w:p>
    <w:p w:rsidR="00CA0A6E" w:rsidRPr="0078181F" w:rsidRDefault="00CA0A6E" w:rsidP="00CA0A6E">
      <w:pPr>
        <w:rPr>
          <w:rFonts w:ascii="Helvetica LT Std" w:hAnsi="Helvetica LT Std"/>
          <w:sz w:val="16"/>
          <w:szCs w:val="16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92528E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  <w:r>
        <w:rPr>
          <w:rFonts w:ascii="Helvetica LT Std" w:hAnsi="Helvetica LT Std" w:cs="Arial"/>
          <w:noProof/>
          <w:color w:val="211D1E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-264160</wp:posOffset>
                </wp:positionV>
                <wp:extent cx="7092950" cy="4624070"/>
                <wp:effectExtent l="6350" t="12065" r="6350" b="12065"/>
                <wp:wrapNone/>
                <wp:docPr id="4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462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7D15C9" w:rsidRDefault="00260A4A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B.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High School/GED, attending: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Grade: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 xml:space="preserve"> Graduation Year: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C.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Vocational School/License/Certificate, expected License/Certificate: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Graduation Year: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D.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College/University, attendin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g: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i/>
                                <w:sz w:val="34"/>
                                <w:szCs w:val="34"/>
                              </w:rPr>
                            </w:pPr>
                            <w:r w:rsidRPr="00444926">
                              <w:rPr>
                                <w:rFonts w:ascii="Helvetica LT Std" w:hAnsi="Helvetica LT Std"/>
                                <w:b/>
                                <w:i/>
                                <w:sz w:val="34"/>
                                <w:szCs w:val="34"/>
                                <w:u w:val="single"/>
                              </w:rPr>
                              <w:t>Please check your current grade.</w:t>
                            </w:r>
                            <w:r w:rsidRPr="00E65DEC">
                              <w:rPr>
                                <w:rFonts w:ascii="Helvetica LT Std" w:hAnsi="Helvetica LT Std"/>
                                <w:i/>
                                <w:sz w:val="34"/>
                                <w:szCs w:val="34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i/>
                                <w:sz w:val="34"/>
                                <w:szCs w:val="34"/>
                              </w:rPr>
                              <w:tab/>
                            </w:r>
                            <w:r w:rsidRPr="00E65DEC">
                              <w:rPr>
                                <w:rFonts w:ascii="Helvetica LT Std" w:hAnsi="Helvetica LT Std"/>
                                <w:i/>
                                <w:sz w:val="34"/>
                                <w:szCs w:val="34"/>
                              </w:rPr>
                              <w:tab/>
                              <w:t>Attending:</w:t>
                            </w:r>
                          </w:p>
                          <w:p w:rsidR="00260A4A" w:rsidRPr="00E65DEC" w:rsidRDefault="00260A4A" w:rsidP="00E65DEC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Freshman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Junior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Full-time</w:t>
                            </w:r>
                          </w:p>
                          <w:p w:rsidR="00260A4A" w:rsidRPr="00E65DE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Sophomore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Senior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Part-time</w:t>
                            </w:r>
                          </w:p>
                          <w:p w:rsidR="00260A4A" w:rsidRPr="003D20CD" w:rsidRDefault="00260A4A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C8624A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Current Major(s):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C8624A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Expecte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d Year of Graduation: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7D15C9" w:rsidRDefault="00260A4A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C8624A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E.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Post-Grad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uate School, attending: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C8624A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Expected Degree</w:t>
                            </w: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(s):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C8624A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5DE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Expe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cted Year of Graduation: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5.75pt;margin-top:-20.8pt;width:558.5pt;height:364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">
                <v:textbox>
                  <w:txbxContent>
                    <w:p w:rsidR="00260A4A" w:rsidRPr="007D15C9" w:rsidRDefault="00260A4A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B.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High School/GED, attending: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Grade: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 xml:space="preserve"> Graduation Year: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C.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Vocational School/License/Certificate, expected License/Certificate: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Graduation Year: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D.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College/University, attendin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g: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i/>
                          <w:sz w:val="34"/>
                          <w:szCs w:val="34"/>
                        </w:rPr>
                      </w:pPr>
                      <w:r w:rsidRPr="00444926">
                        <w:rPr>
                          <w:rFonts w:ascii="Helvetica LT Std" w:hAnsi="Helvetica LT Std"/>
                          <w:b/>
                          <w:i/>
                          <w:sz w:val="34"/>
                          <w:szCs w:val="34"/>
                          <w:u w:val="single"/>
                        </w:rPr>
                        <w:t>Please check your current grade.</w:t>
                      </w:r>
                      <w:r w:rsidRPr="00E65DEC">
                        <w:rPr>
                          <w:rFonts w:ascii="Helvetica LT Std" w:hAnsi="Helvetica LT Std"/>
                          <w:i/>
                          <w:sz w:val="34"/>
                          <w:szCs w:val="34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i/>
                          <w:sz w:val="34"/>
                          <w:szCs w:val="34"/>
                        </w:rPr>
                        <w:tab/>
                      </w:r>
                      <w:r w:rsidRPr="00E65DEC">
                        <w:rPr>
                          <w:rFonts w:ascii="Helvetica LT Std" w:hAnsi="Helvetica LT Std"/>
                          <w:i/>
                          <w:sz w:val="34"/>
                          <w:szCs w:val="34"/>
                        </w:rPr>
                        <w:tab/>
                        <w:t>Attending:</w:t>
                      </w:r>
                    </w:p>
                    <w:p w:rsidR="00260A4A" w:rsidRPr="00E65DEC" w:rsidRDefault="00260A4A" w:rsidP="00E65DEC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Freshman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Junior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Full-time</w:t>
                      </w:r>
                    </w:p>
                    <w:p w:rsidR="00260A4A" w:rsidRPr="00E65DE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Sophomore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Senior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Part-time</w:t>
                      </w:r>
                    </w:p>
                    <w:p w:rsidR="00260A4A" w:rsidRPr="003D20CD" w:rsidRDefault="00260A4A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C8624A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Current Major(s):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C8624A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Expecte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d Year of Graduation: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7D15C9" w:rsidRDefault="00260A4A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C8624A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E.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Post-Grad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uate School, attending: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C8624A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Expected Degree</w:t>
                      </w: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(s):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C8624A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5DE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Expe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cted Year of Graduation: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92528E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  <w:r>
        <w:rPr>
          <w:rFonts w:ascii="Helvetica LT Std" w:hAnsi="Helvetica LT Std" w:cs="Arial"/>
          <w:noProof/>
          <w:color w:val="211D1E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81280</wp:posOffset>
                </wp:positionV>
                <wp:extent cx="7092950" cy="4509770"/>
                <wp:effectExtent l="6350" t="5080" r="6350" b="9525"/>
                <wp:wrapNone/>
                <wp:docPr id="4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450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3D20CD" w:rsidRDefault="00260A4A" w:rsidP="00801EF1">
                            <w:pPr>
                              <w:pStyle w:val="Pa5"/>
                              <w:jc w:val="center"/>
                              <w:rPr>
                                <w:rStyle w:val="A4"/>
                                <w:rFonts w:ascii="Helvetica LT Std" w:hAnsi="Helvetica LT Std" w:cs="Arial"/>
                                <w:sz w:val="34"/>
                                <w:szCs w:val="34"/>
                              </w:rPr>
                            </w:pPr>
                            <w:r w:rsidRPr="003D20CD">
                              <w:rPr>
                                <w:rStyle w:val="A4"/>
                                <w:rFonts w:ascii="Helvetica LT Std" w:hAnsi="Helvetica LT Std" w:cs="Arial"/>
                                <w:sz w:val="34"/>
                                <w:szCs w:val="34"/>
                              </w:rPr>
                              <w:t>SECTION III: PROFESSIONAL REFERENCE</w:t>
                            </w:r>
                          </w:p>
                          <w:p w:rsidR="00260A4A" w:rsidRPr="003D20CD" w:rsidRDefault="00260A4A" w:rsidP="00801EF1">
                            <w:pPr>
                              <w:jc w:val="center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(i.e. Teacher, Vocational Counselor, Job Coach, etc…)</w:t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First Name: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Last Name: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Job Title: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Agency Name: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Relationship: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Address: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Street Address</w:t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Floor/Suite</w:t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City</w:t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State</w:t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Zip Code</w:t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C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ontact Number: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3D20CD" w:rsidRDefault="00260A4A" w:rsidP="00801EF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-</w:t>
                            </w:r>
                            <w:r w:rsidRPr="003D20C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mail Address: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5.75pt;margin-top:6.4pt;width:558.5pt;height:355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">
                <v:textbox>
                  <w:txbxContent>
                    <w:p w:rsidR="00260A4A" w:rsidRPr="003D20CD" w:rsidRDefault="00260A4A" w:rsidP="00801EF1">
                      <w:pPr>
                        <w:pStyle w:val="Pa5"/>
                        <w:jc w:val="center"/>
                        <w:rPr>
                          <w:rStyle w:val="A4"/>
                          <w:rFonts w:ascii="Helvetica LT Std" w:hAnsi="Helvetica LT Std" w:cs="Arial"/>
                          <w:sz w:val="34"/>
                          <w:szCs w:val="34"/>
                        </w:rPr>
                      </w:pPr>
                      <w:r w:rsidRPr="003D20CD">
                        <w:rPr>
                          <w:rStyle w:val="A4"/>
                          <w:rFonts w:ascii="Helvetica LT Std" w:hAnsi="Helvetica LT Std" w:cs="Arial"/>
                          <w:sz w:val="34"/>
                          <w:szCs w:val="34"/>
                        </w:rPr>
                        <w:t>SECTION III: PROFESSIONAL REFERENCE</w:t>
                      </w:r>
                    </w:p>
                    <w:p w:rsidR="00260A4A" w:rsidRPr="003D20CD" w:rsidRDefault="00260A4A" w:rsidP="00801EF1">
                      <w:pPr>
                        <w:jc w:val="center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(i.e. Teacher, Vocational Counselor, Job Coach, etc…)</w:t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First Name: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Last Name: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Job Title: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Agency Name: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Relationship: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Address: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Street Address</w:t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Floor/Suite</w:t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City</w:t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State</w:t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Zip Code</w:t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C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ontact Number: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3D20CD" w:rsidRDefault="00260A4A" w:rsidP="00801EF1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E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-</w:t>
                      </w:r>
                      <w:r w:rsidRPr="003D20CD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mail Address: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0C2350" w:rsidRPr="0078181F" w:rsidRDefault="000C2350" w:rsidP="00D341C7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D363F2" w:rsidRPr="0078181F" w:rsidRDefault="00D363F2" w:rsidP="00A32736">
      <w:pPr>
        <w:pStyle w:val="Pa5"/>
        <w:rPr>
          <w:rStyle w:val="A4"/>
          <w:rFonts w:ascii="Helvetica LT Std" w:hAnsi="Helvetica LT Std" w:cs="Arial"/>
          <w:sz w:val="20"/>
          <w:szCs w:val="20"/>
        </w:rPr>
      </w:pPr>
    </w:p>
    <w:p w:rsidR="00D363F2" w:rsidRPr="0078181F" w:rsidRDefault="00D363F2" w:rsidP="00A32736">
      <w:pPr>
        <w:pStyle w:val="Pa5"/>
        <w:rPr>
          <w:rStyle w:val="A6"/>
          <w:rFonts w:ascii="Helvetica LT Std" w:hAnsi="Helvetica LT Std"/>
          <w:sz w:val="36"/>
          <w:szCs w:val="36"/>
        </w:rPr>
        <w:sectPr w:rsidR="00D363F2" w:rsidRPr="0078181F" w:rsidSect="000D6316">
          <w:headerReference w:type="default" r:id="rId12"/>
          <w:footerReference w:type="even" r:id="rId13"/>
          <w:footerReference w:type="default" r:id="rId14"/>
          <w:pgSz w:w="12240" w:h="15840"/>
          <w:pgMar w:top="360" w:right="450" w:bottom="180" w:left="360" w:header="360" w:footer="360" w:gutter="0"/>
          <w:cols w:space="720"/>
          <w:noEndnote/>
          <w:docGrid w:linePitch="326"/>
        </w:sect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92528E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  <w:r>
        <w:rPr>
          <w:rFonts w:ascii="Helvetica LT Std" w:hAnsi="Helvetica LT Std" w:cs="Arial"/>
          <w:noProof/>
          <w:color w:val="211D1E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-245745</wp:posOffset>
                </wp:positionV>
                <wp:extent cx="7164705" cy="3707765"/>
                <wp:effectExtent l="7620" t="11430" r="9525" b="5080"/>
                <wp:wrapNone/>
                <wp:docPr id="4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370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821D7C" w:rsidRDefault="00260A4A" w:rsidP="00AF0869">
                            <w:pPr>
                              <w:jc w:val="center"/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  <w:r w:rsidRPr="00821D7C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SECTION IV: HOW DID YOU LEARN ABOUT THE DISABILITY MENTORING DAY?</w:t>
                            </w:r>
                          </w:p>
                          <w:p w:rsidR="00260A4A" w:rsidRPr="00821D7C" w:rsidRDefault="00260A4A" w:rsidP="00AF0869">
                            <w:pPr>
                              <w:pStyle w:val="Pa5"/>
                              <w:rPr>
                                <w:rStyle w:val="A6"/>
                                <w:rFonts w:ascii="Helvetica LT Std" w:hAnsi="Helvetica LT Std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821D7C" w:rsidRDefault="00260A4A" w:rsidP="006066B0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Radio/TV/Poster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Newsletter/Newspaper</w:t>
                            </w:r>
                          </w:p>
                          <w:p w:rsidR="00260A4A" w:rsidRPr="00821D7C" w:rsidRDefault="00260A4A" w:rsidP="006066B0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Internet/Email Blast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Career Fair/Expo</w:t>
                            </w:r>
                          </w:p>
                          <w:p w:rsidR="00260A4A" w:rsidRPr="00821D7C" w:rsidRDefault="00260A4A" w:rsidP="006066B0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Family/Friend/Colleague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Agency/Clubhouse </w:t>
                            </w:r>
                          </w:p>
                          <w:p w:rsidR="00260A4A" w:rsidRPr="000D3814" w:rsidRDefault="00260A4A" w:rsidP="006066B0">
                            <w:pPr>
                              <w:pStyle w:val="Pa5"/>
                              <w:rPr>
                                <w:rFonts w:ascii="Helvetica LT Std" w:hAnsi="Helvetica LT Std"/>
                                <w:b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Vocational Counselor: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0D3814" w:rsidRDefault="00260A4A" w:rsidP="006066B0">
                            <w:pPr>
                              <w:pStyle w:val="Pa5"/>
                              <w:rPr>
                                <w:rStyle w:val="A6"/>
                                <w:rFonts w:ascii="Helvetica LT Std" w:hAnsi="Helvetica LT Std" w:cs="Times New Roman"/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DMD Committee Member: </w:t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0D3814" w:rsidRDefault="00260A4A" w:rsidP="006066B0">
                            <w:pPr>
                              <w:rPr>
                                <w:rStyle w:val="A4"/>
                                <w:rFonts w:ascii="Helvetica LT Std" w:hAnsi="Helvetica LT Std" w:cs="Times New Roman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CUNY/SUNY/Private Institute: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Default="00260A4A" w:rsidP="0035590E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D3814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821D7C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Other (please specify</w:t>
                            </w:r>
                            <w:r w:rsidRPr="00821D7C"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):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C16808" w:rsidRDefault="00260A4A" w:rsidP="0035590E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C16808" w:rsidRDefault="00260A4A" w:rsidP="00C16808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5.1pt;margin-top:-19.35pt;width:564.15pt;height:291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">
                <v:textbox>
                  <w:txbxContent>
                    <w:p w:rsidR="00260A4A" w:rsidRPr="00821D7C" w:rsidRDefault="00260A4A" w:rsidP="00AF0869">
                      <w:pPr>
                        <w:jc w:val="center"/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</w:pPr>
                      <w:r w:rsidRPr="00821D7C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SECTION IV: HOW DID YOU LEARN ABOUT THE DISABILITY MENTORING DAY?</w:t>
                      </w:r>
                    </w:p>
                    <w:p w:rsidR="00260A4A" w:rsidRPr="00821D7C" w:rsidRDefault="00260A4A" w:rsidP="00AF0869">
                      <w:pPr>
                        <w:pStyle w:val="Pa5"/>
                        <w:rPr>
                          <w:rStyle w:val="A6"/>
                          <w:rFonts w:ascii="Helvetica LT Std" w:hAnsi="Helvetica LT Std" w:cs="Times New Roman"/>
                          <w:sz w:val="22"/>
                          <w:szCs w:val="22"/>
                        </w:rPr>
                      </w:pPr>
                    </w:p>
                    <w:p w:rsidR="00260A4A" w:rsidRPr="00821D7C" w:rsidRDefault="00260A4A" w:rsidP="006066B0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Radio/TV/Poster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Newsletter/Newspaper</w:t>
                      </w:r>
                    </w:p>
                    <w:p w:rsidR="00260A4A" w:rsidRPr="00821D7C" w:rsidRDefault="00260A4A" w:rsidP="006066B0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Internet/Email Blast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Career Fair/Expo</w:t>
                      </w:r>
                    </w:p>
                    <w:p w:rsidR="00260A4A" w:rsidRPr="00821D7C" w:rsidRDefault="00260A4A" w:rsidP="006066B0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Family/Friend/Colleague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Agency/Clubhouse </w:t>
                      </w:r>
                    </w:p>
                    <w:p w:rsidR="00260A4A" w:rsidRPr="000D3814" w:rsidRDefault="00260A4A" w:rsidP="006066B0">
                      <w:pPr>
                        <w:pStyle w:val="Pa5"/>
                        <w:rPr>
                          <w:rFonts w:ascii="Helvetica LT Std" w:hAnsi="Helvetica LT Std"/>
                          <w:b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Vocational Counselor: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0D3814" w:rsidRDefault="00260A4A" w:rsidP="006066B0">
                      <w:pPr>
                        <w:pStyle w:val="Pa5"/>
                        <w:rPr>
                          <w:rStyle w:val="A6"/>
                          <w:rFonts w:ascii="Helvetica LT Std" w:hAnsi="Helvetica LT Std" w:cs="Times New Roman"/>
                          <w:b/>
                          <w:sz w:val="34"/>
                          <w:szCs w:val="34"/>
                          <w:u w:val="single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DMD Committee Member: </w:t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0D3814" w:rsidRDefault="00260A4A" w:rsidP="006066B0">
                      <w:pPr>
                        <w:rPr>
                          <w:rStyle w:val="A4"/>
                          <w:rFonts w:ascii="Helvetica LT Std" w:hAnsi="Helvetica LT Std" w:cs="Times New Roman"/>
                          <w:bCs w:val="0"/>
                          <w:sz w:val="34"/>
                          <w:szCs w:val="34"/>
                          <w:u w:val="single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CUNY/SUNY/Private Institute: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Default="00260A4A" w:rsidP="0035590E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0D3814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821D7C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821D7C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Other (please specify</w:t>
                      </w:r>
                      <w:r w:rsidRPr="00821D7C"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</w:rPr>
                        <w:t xml:space="preserve">):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C16808" w:rsidRDefault="00260A4A" w:rsidP="0035590E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C16808" w:rsidRDefault="00260A4A" w:rsidP="00C16808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92528E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  <w:r>
        <w:rPr>
          <w:rFonts w:ascii="Helvetica LT Std" w:hAnsi="Helvetica LT Std" w:cs="Arial"/>
          <w:noProof/>
          <w:color w:val="211D1E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275590</wp:posOffset>
                </wp:positionV>
                <wp:extent cx="7165975" cy="5412740"/>
                <wp:effectExtent l="6350" t="8890" r="9525" b="7620"/>
                <wp:wrapNone/>
                <wp:docPr id="4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5975" cy="541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C16808" w:rsidRDefault="00260A4A" w:rsidP="008B3209">
                            <w:pPr>
                              <w:pStyle w:val="Pa3"/>
                              <w:jc w:val="center"/>
                              <w:rPr>
                                <w:rStyle w:val="A4"/>
                                <w:rFonts w:ascii="Helvetica LT Std" w:hAnsi="Helvetica LT Std" w:cs="Arial"/>
                                <w:sz w:val="34"/>
                                <w:szCs w:val="34"/>
                              </w:rPr>
                            </w:pPr>
                            <w:r w:rsidRPr="00C16808">
                              <w:rPr>
                                <w:rStyle w:val="A4"/>
                                <w:rFonts w:ascii="Helvetica LT Std" w:hAnsi="Helvetica LT Std" w:cs="Arial"/>
                                <w:sz w:val="34"/>
                                <w:szCs w:val="34"/>
                              </w:rPr>
                              <w:t>SECTION V: REASONABLE ACCOMMODATION REQUESTS</w:t>
                            </w:r>
                          </w:p>
                          <w:p w:rsidR="00260A4A" w:rsidRPr="00C16808" w:rsidRDefault="00260A4A" w:rsidP="008B3209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C16808" w:rsidRDefault="00260A4A" w:rsidP="008B3209">
                            <w:pPr>
                              <w:pStyle w:val="Pa5"/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</w:pP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Please check if applicable: </w:t>
                            </w:r>
                          </w:p>
                          <w:p w:rsidR="00260A4A" w:rsidRPr="00C16808" w:rsidRDefault="00260A4A" w:rsidP="008B3209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8B3209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C16808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Braille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C16808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Computer Disk/USB Drive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Large Print </w:t>
                            </w:r>
                          </w:p>
                          <w:p w:rsidR="00260A4A" w:rsidRPr="006C5E4B" w:rsidRDefault="00260A4A" w:rsidP="006C5E4B">
                            <w:r w:rsidRPr="00C16808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Service Animal</w:t>
                            </w:r>
                          </w:p>
                          <w:p w:rsidR="00260A4A" w:rsidRPr="00C16808" w:rsidRDefault="00260A4A" w:rsidP="008B3209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C16808" w:rsidRDefault="00260A4A" w:rsidP="008B3209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C1680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Sign Language Interpreter:</w:t>
                            </w:r>
                          </w:p>
                          <w:p w:rsidR="00260A4A" w:rsidRPr="00C16808" w:rsidRDefault="00260A4A" w:rsidP="008963A3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Oral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Tactile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American Sign Language (ASL) </w:t>
                            </w:r>
                          </w:p>
                          <w:p w:rsidR="00260A4A" w:rsidRPr="00C16808" w:rsidRDefault="00260A4A" w:rsidP="008963A3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Pidgin Sign English (PSE) </w:t>
                            </w:r>
                          </w:p>
                          <w:p w:rsidR="00260A4A" w:rsidRPr="00EC50BA" w:rsidRDefault="00260A4A" w:rsidP="008963A3">
                            <w:pPr>
                              <w:pStyle w:val="Pa5"/>
                              <w:rPr>
                                <w:rStyle w:val="A6"/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C16808" w:rsidRDefault="00260A4A" w:rsidP="008963A3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</w:pP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Wheelchair access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Walker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ab/>
                            </w: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Crutches</w:t>
                            </w:r>
                          </w:p>
                          <w:p w:rsidR="00260A4A" w:rsidRPr="00EC50BA" w:rsidRDefault="00260A4A" w:rsidP="008963A3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C50BA" w:rsidRDefault="00260A4A" w:rsidP="008963A3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Dietary needs: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C50BA" w:rsidRDefault="00260A4A" w:rsidP="008963A3">
                            <w:pPr>
                              <w:pStyle w:val="Pa5"/>
                              <w:rPr>
                                <w:rStyle w:val="A6"/>
                                <w:rFonts w:ascii="Helvetica LT Std" w:hAnsi="Helvetica LT Std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C50BA" w:rsidRDefault="00260A4A" w:rsidP="008963A3">
                            <w:pPr>
                              <w:pStyle w:val="Pa5"/>
                              <w:rPr>
                                <w:rFonts w:ascii="Helvetica LT Std" w:hAnsi="Helvetica LT Std" w:cs="Arial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Aide for assistance (list name):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C50BA" w:rsidRDefault="00260A4A" w:rsidP="008963A3">
                            <w:pPr>
                              <w:pStyle w:val="Pa5"/>
                              <w:rPr>
                                <w:rStyle w:val="A6"/>
                                <w:rFonts w:ascii="Helvetica LT Std" w:hAnsi="Helvetica LT Std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EC50BA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C50BA">
                              <w:rPr>
                                <w:rStyle w:val="A6"/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□</w:t>
                            </w:r>
                            <w:r w:rsidRPr="00C16808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Other:</w:t>
                            </w:r>
                            <w:r w:rsidRPr="00C16808"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C50BA" w:rsidRDefault="00260A4A" w:rsidP="00EC50BA">
                            <w:pPr>
                              <w:pStyle w:val="Pa5"/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u w:val="single"/>
                              </w:rPr>
                            </w:pPr>
                          </w:p>
                          <w:p w:rsidR="00260A4A" w:rsidRPr="00EC50BA" w:rsidRDefault="00260A4A" w:rsidP="00EC50BA">
                            <w:pPr>
                              <w:pStyle w:val="Pa5"/>
                              <w:rPr>
                                <w:rFonts w:ascii="Helvetica LT Std" w:hAnsi="Helvetica LT Std" w:cs="Arial"/>
                                <w:color w:val="211D1E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5pt;margin-top:21.7pt;width:564.25pt;height:426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">
                <v:textbox>
                  <w:txbxContent>
                    <w:p w:rsidR="00260A4A" w:rsidRPr="00C16808" w:rsidRDefault="00260A4A" w:rsidP="008B3209">
                      <w:pPr>
                        <w:pStyle w:val="Pa3"/>
                        <w:jc w:val="center"/>
                        <w:rPr>
                          <w:rStyle w:val="A4"/>
                          <w:rFonts w:ascii="Helvetica LT Std" w:hAnsi="Helvetica LT Std" w:cs="Arial"/>
                          <w:sz w:val="34"/>
                          <w:szCs w:val="34"/>
                        </w:rPr>
                      </w:pPr>
                      <w:r w:rsidRPr="00C16808">
                        <w:rPr>
                          <w:rStyle w:val="A4"/>
                          <w:rFonts w:ascii="Helvetica LT Std" w:hAnsi="Helvetica LT Std" w:cs="Arial"/>
                          <w:sz w:val="34"/>
                          <w:szCs w:val="34"/>
                        </w:rPr>
                        <w:t>SECTION V: REASONABLE ACCOMMODATION REQUESTS</w:t>
                      </w:r>
                    </w:p>
                    <w:p w:rsidR="00260A4A" w:rsidRPr="00C16808" w:rsidRDefault="00260A4A" w:rsidP="008B3209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C16808" w:rsidRDefault="00260A4A" w:rsidP="008B3209">
                      <w:pPr>
                        <w:pStyle w:val="Pa5"/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</w:pP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Please check if applicable: </w:t>
                      </w:r>
                    </w:p>
                    <w:p w:rsidR="00260A4A" w:rsidRPr="00C16808" w:rsidRDefault="00260A4A" w:rsidP="008B3209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8B3209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C16808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Braille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C16808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Computer Disk/USB Drive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Large Print </w:t>
                      </w:r>
                    </w:p>
                    <w:p w:rsidR="00260A4A" w:rsidRPr="006C5E4B" w:rsidRDefault="00260A4A" w:rsidP="006C5E4B">
                      <w:r w:rsidRPr="00C16808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Service Animal</w:t>
                      </w:r>
                    </w:p>
                    <w:p w:rsidR="00260A4A" w:rsidRPr="00C16808" w:rsidRDefault="00260A4A" w:rsidP="008B3209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C16808" w:rsidRDefault="00260A4A" w:rsidP="008B3209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C1680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Sign Language Interpreter:</w:t>
                      </w:r>
                    </w:p>
                    <w:p w:rsidR="00260A4A" w:rsidRPr="00C16808" w:rsidRDefault="00260A4A" w:rsidP="008963A3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Oral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Tactile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American Sign Language (ASL) </w:t>
                      </w:r>
                    </w:p>
                    <w:p w:rsidR="00260A4A" w:rsidRPr="00C16808" w:rsidRDefault="00260A4A" w:rsidP="008963A3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</w:rPr>
                      </w:pP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Pidgin Sign English (PSE) </w:t>
                      </w:r>
                    </w:p>
                    <w:p w:rsidR="00260A4A" w:rsidRPr="00EC50BA" w:rsidRDefault="00260A4A" w:rsidP="008963A3">
                      <w:pPr>
                        <w:pStyle w:val="Pa5"/>
                        <w:rPr>
                          <w:rStyle w:val="A6"/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C16808" w:rsidRDefault="00260A4A" w:rsidP="008963A3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</w:pP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Wheelchair access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Walker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ab/>
                      </w: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Crutches</w:t>
                      </w:r>
                    </w:p>
                    <w:p w:rsidR="00260A4A" w:rsidRPr="00EC50BA" w:rsidRDefault="00260A4A" w:rsidP="008963A3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C50BA" w:rsidRDefault="00260A4A" w:rsidP="008963A3">
                      <w:pPr>
                        <w:pStyle w:val="Pa5"/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</w:pP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Dietary needs: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C50BA" w:rsidRDefault="00260A4A" w:rsidP="008963A3">
                      <w:pPr>
                        <w:pStyle w:val="Pa5"/>
                        <w:rPr>
                          <w:rStyle w:val="A6"/>
                          <w:rFonts w:ascii="Helvetica LT Std" w:hAnsi="Helvetica LT Std" w:cs="Times New Roman"/>
                          <w:sz w:val="22"/>
                          <w:szCs w:val="22"/>
                        </w:rPr>
                      </w:pPr>
                    </w:p>
                    <w:p w:rsidR="00260A4A" w:rsidRPr="00EC50BA" w:rsidRDefault="00260A4A" w:rsidP="008963A3">
                      <w:pPr>
                        <w:pStyle w:val="Pa5"/>
                        <w:rPr>
                          <w:rFonts w:ascii="Helvetica LT Std" w:hAnsi="Helvetica LT Std" w:cs="Arial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Aide for assistance (list name):</w:t>
                      </w:r>
                      <w:r w:rsidRPr="00C16808"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C50BA" w:rsidRDefault="00260A4A" w:rsidP="008963A3">
                      <w:pPr>
                        <w:pStyle w:val="Pa5"/>
                        <w:rPr>
                          <w:rStyle w:val="A6"/>
                          <w:rFonts w:ascii="Helvetica LT Std" w:hAnsi="Helvetica LT Std" w:cs="Times New Roman"/>
                          <w:sz w:val="22"/>
                          <w:szCs w:val="22"/>
                        </w:rPr>
                      </w:pPr>
                    </w:p>
                    <w:p w:rsidR="00260A4A" w:rsidRDefault="00260A4A" w:rsidP="00EC50BA">
                      <w:pPr>
                        <w:pStyle w:val="Pa5"/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</w:pPr>
                      <w:r w:rsidRPr="00EC50BA">
                        <w:rPr>
                          <w:rStyle w:val="A6"/>
                          <w:rFonts w:ascii="Times New Roman" w:hAnsi="Times New Roman" w:cs="Times New Roman"/>
                          <w:sz w:val="52"/>
                          <w:szCs w:val="52"/>
                        </w:rPr>
                        <w:t>□</w:t>
                      </w:r>
                      <w:r w:rsidRPr="00C16808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C16808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Other:</w:t>
                      </w:r>
                      <w:r w:rsidRPr="00C16808"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C50BA" w:rsidRDefault="00260A4A" w:rsidP="00EC50BA">
                      <w:pPr>
                        <w:pStyle w:val="Pa5"/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u w:val="single"/>
                        </w:rPr>
                      </w:pPr>
                    </w:p>
                    <w:p w:rsidR="00260A4A" w:rsidRPr="00EC50BA" w:rsidRDefault="00260A4A" w:rsidP="00EC50BA">
                      <w:pPr>
                        <w:pStyle w:val="Pa5"/>
                        <w:rPr>
                          <w:rFonts w:ascii="Helvetica LT Std" w:hAnsi="Helvetica LT Std" w:cs="Arial"/>
                          <w:color w:val="211D1E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Arial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C22A39" w:rsidRPr="0078181F" w:rsidRDefault="00C22A39" w:rsidP="00A32736">
      <w:pPr>
        <w:pStyle w:val="Pa5"/>
        <w:rPr>
          <w:rStyle w:val="A6"/>
          <w:rFonts w:ascii="Helvetica LT Std" w:hAnsi="Helvetica LT Std"/>
          <w:sz w:val="48"/>
          <w:szCs w:val="48"/>
        </w:rPr>
      </w:pPr>
    </w:p>
    <w:p w:rsidR="00D363F2" w:rsidRPr="0078181F" w:rsidRDefault="00D363F2" w:rsidP="00A32736">
      <w:pPr>
        <w:pStyle w:val="Pa5"/>
        <w:rPr>
          <w:rStyle w:val="A4"/>
          <w:rFonts w:ascii="Helvetica LT Std" w:hAnsi="Helvetica LT Std" w:cs="Arial"/>
          <w:b w:val="0"/>
          <w:bCs w:val="0"/>
          <w:sz w:val="36"/>
          <w:szCs w:val="36"/>
        </w:rPr>
        <w:sectPr w:rsidR="00D363F2" w:rsidRPr="0078181F" w:rsidSect="00151953">
          <w:type w:val="continuous"/>
          <w:pgSz w:w="12240" w:h="15840"/>
          <w:pgMar w:top="360" w:right="360" w:bottom="360" w:left="360" w:header="360" w:footer="360" w:gutter="0"/>
          <w:cols w:num="2" w:space="720"/>
          <w:noEndnote/>
          <w:docGrid w:linePitch="326"/>
        </w:sectPr>
      </w:pPr>
    </w:p>
    <w:p w:rsidR="00AC1B56" w:rsidRPr="0078181F" w:rsidRDefault="00AC1B56" w:rsidP="003E23B0">
      <w:pPr>
        <w:pStyle w:val="Pa3"/>
        <w:jc w:val="both"/>
        <w:rPr>
          <w:rStyle w:val="A4"/>
          <w:rFonts w:ascii="Helvetica LT Std" w:hAnsi="Helvetica LT Std" w:cs="Arial"/>
          <w:sz w:val="36"/>
          <w:szCs w:val="36"/>
        </w:rPr>
      </w:pPr>
    </w:p>
    <w:p w:rsidR="003E23B0" w:rsidRPr="0078181F" w:rsidRDefault="003E23B0" w:rsidP="003E23B0">
      <w:pPr>
        <w:rPr>
          <w:rFonts w:ascii="Helvetica LT Std" w:hAnsi="Helvetica LT Std"/>
          <w:sz w:val="16"/>
          <w:szCs w:val="16"/>
        </w:rPr>
      </w:pPr>
    </w:p>
    <w:p w:rsidR="003E23B0" w:rsidRPr="0078181F" w:rsidRDefault="003E23B0" w:rsidP="003E23B0">
      <w:pPr>
        <w:rPr>
          <w:rFonts w:ascii="Helvetica LT Std" w:hAnsi="Helvetica LT Std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92528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  <w:r>
        <w:rPr>
          <w:rFonts w:cs="Arial"/>
          <w:b/>
          <w:bCs/>
          <w:noProof/>
          <w:color w:val="211D1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-579120</wp:posOffset>
                </wp:positionV>
                <wp:extent cx="7150735" cy="9124950"/>
                <wp:effectExtent l="12065" t="11430" r="9525" b="762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735" cy="912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9917B1" w:rsidRDefault="00260A4A" w:rsidP="0035590E">
                            <w:pPr>
                              <w:pStyle w:val="Pa5"/>
                              <w:jc w:val="center"/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>SECTION VI: GOALS, INTEREST, AND HOBBIES</w:t>
                            </w:r>
                          </w:p>
                          <w:p w:rsidR="00260A4A" w:rsidRPr="00272EBF" w:rsidRDefault="00260A4A" w:rsidP="0035590E">
                            <w:pPr>
                              <w:rPr>
                                <w:rFonts w:ascii="Helvetica LT Std" w:hAnsi="Helvetica LT Std"/>
                                <w:sz w:val="16"/>
                                <w:szCs w:val="16"/>
                              </w:rPr>
                            </w:pPr>
                          </w:p>
                          <w:p w:rsidR="00260A4A" w:rsidRPr="009917B1" w:rsidRDefault="00260A4A" w:rsidP="0035590E">
                            <w:pPr>
                              <w:jc w:val="both"/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  <w:t>On the space provided below (or on separate sheet of paper), briefly a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  <w:t xml:space="preserve">nswer the following questions. </w:t>
                            </w: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  <w:t xml:space="preserve">Though </w:t>
                            </w: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>OPTIONAL</w:t>
                            </w: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  <w:t>,</w:t>
                            </w: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sz w:val="34"/>
                                <w:szCs w:val="34"/>
                              </w:rPr>
                              <w:t>we strongly encourage you to take advantage of the opportunity to provide more information, since this will help event organizers with the Mentor/Mentee matching process.</w:t>
                            </w:r>
                          </w:p>
                          <w:p w:rsidR="00260A4A" w:rsidRPr="00272EBF" w:rsidRDefault="00260A4A">
                            <w:pPr>
                              <w:rPr>
                                <w:rStyle w:val="A4"/>
                                <w:rFonts w:ascii="Helvetica LT Std" w:hAnsi="Helvetica LT Std" w:cs="Arial"/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260A4A" w:rsidRPr="009917B1" w:rsidRDefault="00260A4A" w:rsidP="0035590E">
                            <w:pPr>
                              <w:pStyle w:val="Pa5"/>
                              <w:rPr>
                                <w:rFonts w:ascii="Helvetica LT Std" w:hAnsi="Helvetica LT Std"/>
                                <w:color w:val="211D1E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>Please attach a copy of your résumé.</w:t>
                            </w:r>
                          </w:p>
                          <w:p w:rsidR="00260A4A" w:rsidRPr="00272EBF" w:rsidRDefault="00260A4A">
                            <w:pPr>
                              <w:rPr>
                                <w:rFonts w:ascii="Helvetica LT Std" w:hAnsi="Helvetica LT Std"/>
                                <w:sz w:val="16"/>
                                <w:szCs w:val="16"/>
                              </w:rPr>
                            </w:pPr>
                          </w:p>
                          <w:p w:rsidR="00260A4A" w:rsidRDefault="00260A4A" w:rsidP="0035590E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What do you hope to get out of Disability Mentoring Day?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</w:p>
                          <w:p w:rsidR="00260A4A" w:rsidRDefault="00260A4A" w:rsidP="00E62D89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D26A52" w:rsidRDefault="00260A4A" w:rsidP="00D26A5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62D89" w:rsidRDefault="00260A4A" w:rsidP="00E62D89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What are your long-term career goals?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62D89" w:rsidRDefault="00260A4A" w:rsidP="00E62D89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Default="00260A4A" w:rsidP="00E62D89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D26A52" w:rsidRDefault="00260A4A" w:rsidP="00E62D89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E62D89" w:rsidRDefault="00260A4A" w:rsidP="006F2AC7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444926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*</w:t>
                            </w: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Are you currently looking for employment or being matched with a mentor?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62D89" w:rsidRDefault="00260A4A" w:rsidP="00E62D89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67307C" w:rsidRDefault="00260A4A" w:rsidP="00E62D89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2D89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67307C" w:rsidRDefault="00260A4A" w:rsidP="00E62D89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color w:val="auto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62D89">
                              <w:rPr>
                                <w:rStyle w:val="A6"/>
                                <w:sz w:val="52"/>
                                <w:szCs w:val="52"/>
                              </w:rPr>
                              <w:t>□</w:t>
                            </w:r>
                            <w:r>
                              <w:rPr>
                                <w:rStyle w:val="A6"/>
                                <w:rFonts w:ascii="Helvetica LT Std" w:hAnsi="Helvetica LT Std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917B1">
                              <w:rPr>
                                <w:rStyle w:val="A6"/>
                                <w:rFonts w:ascii="Helvetica LT Std" w:hAnsi="Helvetica LT Std" w:cs="Times New Roman"/>
                                <w:sz w:val="34"/>
                                <w:szCs w:val="34"/>
                              </w:rPr>
                              <w:t xml:space="preserve">By checking this box, you have given permission to share your </w:t>
                            </w:r>
                            <w:r w:rsidRPr="009917B1"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résumé with employers.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D26A52" w:rsidRDefault="00260A4A" w:rsidP="00E62D89">
                            <w:pPr>
                              <w:rPr>
                                <w:rStyle w:val="A4"/>
                                <w:rFonts w:ascii="Helvetica LT Std" w:hAnsi="Helvetica LT Std" w:cs="Times New Roman"/>
                                <w:b w:val="0"/>
                                <w:bCs w:val="0"/>
                                <w:color w:val="auto"/>
                              </w:rPr>
                            </w:pPr>
                          </w:p>
                          <w:p w:rsidR="00260A4A" w:rsidRPr="00E62D89" w:rsidRDefault="00260A4A" w:rsidP="00E62D89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Do you work well in a fast-pace environment?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D26A52" w:rsidRDefault="00260A4A" w:rsidP="00E62D89">
                            <w:pPr>
                              <w:rPr>
                                <w:rFonts w:ascii="Helvetica LT Std" w:hAnsi="Helvetica LT Std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60A4A" w:rsidRPr="0067307C" w:rsidRDefault="00260A4A" w:rsidP="006F2AC7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Describe job-related skills that you have (if any). If not, what skills do you hope to gain?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67307C" w:rsidRDefault="00260A4A" w:rsidP="0067307C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Default="00260A4A" w:rsidP="0067307C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D26A52" w:rsidRDefault="00260A4A" w:rsidP="0067307C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67307C" w:rsidRDefault="00260A4A" w:rsidP="0067307C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67307C" w:rsidRDefault="00260A4A" w:rsidP="006F2AC7">
                            <w:pPr>
                              <w:pStyle w:val="ColorfulList-Accent1"/>
                              <w:numPr>
                                <w:ilvl w:val="0"/>
                                <w:numId w:val="8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9917B1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Describe your paid and/or unpaid work experience (if any).  Include extracurricular activities, internship, and community service work.</w:t>
                            </w:r>
                          </w:p>
                          <w:p w:rsidR="00260A4A" w:rsidRDefault="00260A4A" w:rsidP="0067307C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67307C"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D26A52" w:rsidRDefault="00260A4A" w:rsidP="0067307C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60A4A" w:rsidRPr="0067307C" w:rsidRDefault="00260A4A" w:rsidP="0067307C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444926" w:rsidRDefault="00260A4A" w:rsidP="006F2AC7">
                            <w:pPr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  <w:r w:rsidRPr="00444926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*If you are seeking employment, please note that the DMD program does not guarantee employment.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6.2pt;margin-top:-45.6pt;width:563.05pt;height:71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">
                <v:textbox>
                  <w:txbxContent>
                    <w:p w:rsidR="00260A4A" w:rsidRPr="009917B1" w:rsidRDefault="00260A4A" w:rsidP="0035590E">
                      <w:pPr>
                        <w:pStyle w:val="Pa5"/>
                        <w:jc w:val="center"/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</w:pPr>
                      <w:r w:rsidRPr="009917B1"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  <w:t>SECTION VI: GOALS, INTEREST, AND HOBBIES</w:t>
                      </w:r>
                    </w:p>
                    <w:p w:rsidR="00260A4A" w:rsidRPr="00272EBF" w:rsidRDefault="00260A4A" w:rsidP="0035590E">
                      <w:pPr>
                        <w:rPr>
                          <w:rFonts w:ascii="Helvetica LT Std" w:hAnsi="Helvetica LT Std"/>
                          <w:sz w:val="16"/>
                          <w:szCs w:val="16"/>
                        </w:rPr>
                      </w:pPr>
                    </w:p>
                    <w:p w:rsidR="00260A4A" w:rsidRPr="009917B1" w:rsidRDefault="00260A4A" w:rsidP="0035590E">
                      <w:pPr>
                        <w:jc w:val="both"/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</w:pPr>
                      <w:r w:rsidRPr="009917B1"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  <w:t>On the space provided below (or on separate sheet of paper), briefly a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  <w:t xml:space="preserve">nswer the following questions. </w:t>
                      </w:r>
                      <w:r w:rsidRPr="009917B1"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  <w:t xml:space="preserve">Though </w:t>
                      </w:r>
                      <w:r w:rsidRPr="009917B1"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  <w:t>OPTIONAL</w:t>
                      </w:r>
                      <w:r w:rsidRPr="009917B1"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  <w:t>,</w:t>
                      </w:r>
                      <w:r w:rsidRPr="009917B1"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 </w:t>
                      </w:r>
                      <w:r w:rsidRPr="009917B1">
                        <w:rPr>
                          <w:rStyle w:val="A4"/>
                          <w:rFonts w:ascii="Helvetica LT Std" w:hAnsi="Helvetica LT Std" w:cs="Times New Roman"/>
                          <w:b w:val="0"/>
                          <w:sz w:val="34"/>
                          <w:szCs w:val="34"/>
                        </w:rPr>
                        <w:t>we strongly encourage you to take advantage of the opportunity to provide more information, since this will help event organizers with the Mentor/Mentee matching process.</w:t>
                      </w:r>
                    </w:p>
                    <w:p w:rsidR="00260A4A" w:rsidRPr="00272EBF" w:rsidRDefault="00260A4A">
                      <w:pPr>
                        <w:rPr>
                          <w:rStyle w:val="A4"/>
                          <w:rFonts w:ascii="Helvetica LT Std" w:hAnsi="Helvetica LT Std" w:cs="Arial"/>
                          <w:b w:val="0"/>
                          <w:sz w:val="16"/>
                          <w:szCs w:val="16"/>
                        </w:rPr>
                      </w:pPr>
                    </w:p>
                    <w:p w:rsidR="00260A4A" w:rsidRPr="009917B1" w:rsidRDefault="00260A4A" w:rsidP="0035590E">
                      <w:pPr>
                        <w:pStyle w:val="Pa5"/>
                        <w:rPr>
                          <w:rFonts w:ascii="Helvetica LT Std" w:hAnsi="Helvetica LT Std"/>
                          <w:color w:val="211D1E"/>
                          <w:sz w:val="34"/>
                          <w:szCs w:val="34"/>
                        </w:rPr>
                      </w:pPr>
                      <w:r w:rsidRPr="009917B1">
                        <w:rPr>
                          <w:rStyle w:val="A4"/>
                          <w:rFonts w:ascii="Helvetica LT Std" w:hAnsi="Helvetica LT Std" w:cs="Times New Roman"/>
                          <w:sz w:val="34"/>
                          <w:szCs w:val="34"/>
                        </w:rPr>
                        <w:t>Please attach a copy of your résumé.</w:t>
                      </w:r>
                    </w:p>
                    <w:p w:rsidR="00260A4A" w:rsidRPr="00272EBF" w:rsidRDefault="00260A4A">
                      <w:pPr>
                        <w:rPr>
                          <w:rFonts w:ascii="Helvetica LT Std" w:hAnsi="Helvetica LT Std"/>
                          <w:sz w:val="16"/>
                          <w:szCs w:val="16"/>
                        </w:rPr>
                      </w:pPr>
                    </w:p>
                    <w:p w:rsidR="00260A4A" w:rsidRDefault="00260A4A" w:rsidP="0035590E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What do you hope to get out of Disability Mentoring Day?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</w:p>
                    <w:p w:rsidR="00260A4A" w:rsidRDefault="00260A4A" w:rsidP="00E62D89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D26A52" w:rsidRDefault="00260A4A" w:rsidP="00D26A5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62D89" w:rsidRDefault="00260A4A" w:rsidP="00E62D89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What are your long-term career goals?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62D89" w:rsidRDefault="00260A4A" w:rsidP="00E62D89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Default="00260A4A" w:rsidP="00E62D89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D26A52" w:rsidRDefault="00260A4A" w:rsidP="00E62D89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E62D89" w:rsidRDefault="00260A4A" w:rsidP="006F2AC7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444926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*</w:t>
                      </w: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Are you currently looking for employment or being matched with a mentor?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62D89" w:rsidRDefault="00260A4A" w:rsidP="00E62D89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67307C" w:rsidRDefault="00260A4A" w:rsidP="00E62D89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2D89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67307C" w:rsidRDefault="00260A4A" w:rsidP="00E62D89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color w:val="auto"/>
                          <w:sz w:val="34"/>
                          <w:szCs w:val="34"/>
                        </w:rPr>
                      </w:pP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E62D89">
                        <w:rPr>
                          <w:rStyle w:val="A6"/>
                          <w:sz w:val="52"/>
                          <w:szCs w:val="52"/>
                        </w:rPr>
                        <w:t>□</w:t>
                      </w:r>
                      <w:r>
                        <w:rPr>
                          <w:rStyle w:val="A6"/>
                          <w:rFonts w:ascii="Helvetica LT Std" w:hAnsi="Helvetica LT Std"/>
                          <w:sz w:val="52"/>
                          <w:szCs w:val="52"/>
                        </w:rPr>
                        <w:t xml:space="preserve"> </w:t>
                      </w:r>
                      <w:r w:rsidRPr="009917B1">
                        <w:rPr>
                          <w:rStyle w:val="A6"/>
                          <w:rFonts w:ascii="Helvetica LT Std" w:hAnsi="Helvetica LT Std" w:cs="Times New Roman"/>
                          <w:sz w:val="34"/>
                          <w:szCs w:val="34"/>
                        </w:rPr>
                        <w:t xml:space="preserve">By checking this box, you have given permission to share your </w:t>
                      </w:r>
                      <w:r w:rsidRPr="009917B1"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>résumé with employers.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D26A52" w:rsidRDefault="00260A4A" w:rsidP="00E62D89">
                      <w:pPr>
                        <w:rPr>
                          <w:rStyle w:val="A4"/>
                          <w:rFonts w:ascii="Helvetica LT Std" w:hAnsi="Helvetica LT Std" w:cs="Times New Roman"/>
                          <w:b w:val="0"/>
                          <w:bCs w:val="0"/>
                          <w:color w:val="auto"/>
                        </w:rPr>
                      </w:pPr>
                    </w:p>
                    <w:p w:rsidR="00260A4A" w:rsidRPr="00E62D89" w:rsidRDefault="00260A4A" w:rsidP="00E62D89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Do you work well in a fast-pace environment?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D26A52" w:rsidRDefault="00260A4A" w:rsidP="00E62D89">
                      <w:pPr>
                        <w:rPr>
                          <w:rFonts w:ascii="Helvetica LT Std" w:hAnsi="Helvetica LT Std"/>
                          <w:sz w:val="16"/>
                          <w:szCs w:val="16"/>
                          <w:u w:val="single"/>
                        </w:rPr>
                      </w:pPr>
                    </w:p>
                    <w:p w:rsidR="00260A4A" w:rsidRPr="0067307C" w:rsidRDefault="00260A4A" w:rsidP="006F2AC7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Describe job-related skills that you have (if any). If not, what skills do you hope to gain?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67307C" w:rsidRDefault="00260A4A" w:rsidP="0067307C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Default="00260A4A" w:rsidP="0067307C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D26A52" w:rsidRDefault="00260A4A" w:rsidP="0067307C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67307C" w:rsidRDefault="00260A4A" w:rsidP="0067307C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67307C" w:rsidRDefault="00260A4A" w:rsidP="006F2AC7">
                      <w:pPr>
                        <w:pStyle w:val="ColorfulList-Accent1"/>
                        <w:numPr>
                          <w:ilvl w:val="0"/>
                          <w:numId w:val="8"/>
                        </w:num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9917B1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Describe your paid and/or unpaid work experience (if any).  Include extracurricular activities, internship, and community service work.</w:t>
                      </w:r>
                    </w:p>
                    <w:p w:rsidR="00260A4A" w:rsidRDefault="00260A4A" w:rsidP="0067307C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67307C"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D26A52" w:rsidRDefault="00260A4A" w:rsidP="0067307C">
                      <w:pPr>
                        <w:rPr>
                          <w:rFonts w:ascii="Helvetica LT Std" w:hAnsi="Helvetica LT Std"/>
                          <w:sz w:val="22"/>
                          <w:szCs w:val="22"/>
                          <w:u w:val="single"/>
                        </w:rPr>
                      </w:pPr>
                    </w:p>
                    <w:p w:rsidR="00260A4A" w:rsidRPr="0067307C" w:rsidRDefault="00260A4A" w:rsidP="0067307C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444926" w:rsidRDefault="00260A4A" w:rsidP="006F2AC7">
                      <w:pPr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</w:pPr>
                      <w:r w:rsidRPr="00444926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*If you are seeking employment, please note that the DMD program does not guarantee employment.</w:t>
                      </w:r>
                    </w:p>
                  </w:txbxContent>
                </v:textbox>
              </v:shape>
            </w:pict>
          </mc:Fallback>
        </mc:AlternateContent>
      </w: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5590E" w:rsidRPr="0078181F" w:rsidRDefault="0035590E" w:rsidP="00D341C7">
      <w:pPr>
        <w:pStyle w:val="Pa5"/>
        <w:rPr>
          <w:rStyle w:val="A4"/>
          <w:rFonts w:ascii="Helvetica LT Std" w:hAnsi="Helvetica LT Std" w:cs="Arial"/>
          <w:sz w:val="36"/>
          <w:szCs w:val="36"/>
        </w:rPr>
      </w:pPr>
    </w:p>
    <w:p w:rsidR="003E23B0" w:rsidRPr="0078181F" w:rsidRDefault="003E23B0" w:rsidP="00691058">
      <w:pPr>
        <w:pStyle w:val="Pa5"/>
        <w:jc w:val="both"/>
        <w:rPr>
          <w:rStyle w:val="A4"/>
          <w:rFonts w:ascii="Helvetica LT Std" w:hAnsi="Helvetica LT Std" w:cs="Arial"/>
          <w:b w:val="0"/>
          <w:sz w:val="36"/>
          <w:szCs w:val="36"/>
        </w:rPr>
      </w:pPr>
    </w:p>
    <w:p w:rsidR="003E23B0" w:rsidRPr="0078181F" w:rsidRDefault="003E23B0" w:rsidP="00D341C7">
      <w:pPr>
        <w:pStyle w:val="Pa5"/>
        <w:rPr>
          <w:rStyle w:val="A4"/>
          <w:rFonts w:ascii="Helvetica LT Std" w:hAnsi="Helvetica LT Std" w:cs="Arial"/>
          <w:sz w:val="20"/>
          <w:szCs w:val="20"/>
        </w:rPr>
      </w:pPr>
    </w:p>
    <w:p w:rsidR="00D341C7" w:rsidRPr="0078181F" w:rsidRDefault="00D341C7" w:rsidP="00D341C7">
      <w:pPr>
        <w:pStyle w:val="Pa5"/>
        <w:rPr>
          <w:rFonts w:ascii="Helvetica LT Std" w:hAnsi="Helvetica LT Std" w:cs="Arial"/>
          <w:color w:val="211D1E"/>
          <w:sz w:val="36"/>
          <w:szCs w:val="36"/>
        </w:rPr>
      </w:pPr>
    </w:p>
    <w:p w:rsidR="003E6279" w:rsidRPr="0078181F" w:rsidRDefault="0092528E" w:rsidP="00D341C7">
      <w:pPr>
        <w:pStyle w:val="Pa10"/>
        <w:rPr>
          <w:rStyle w:val="A4"/>
          <w:rFonts w:ascii="Helvetica LT Std" w:hAnsi="Helvetica LT Std" w:cs="Arial"/>
          <w:b w:val="0"/>
          <w:bCs w:val="0"/>
          <w:sz w:val="20"/>
          <w:szCs w:val="20"/>
        </w:rPr>
      </w:pPr>
      <w:r>
        <w:rPr>
          <w:rFonts w:ascii="Helvetica LT Std" w:hAnsi="Helvetica LT Std" w:cs="Arial"/>
          <w:noProof/>
          <w:color w:val="211D1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5008245</wp:posOffset>
                </wp:positionV>
                <wp:extent cx="6629400" cy="1476375"/>
                <wp:effectExtent l="9525" t="7620" r="9525" b="1143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>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Business/Finance, such as:</w:t>
                            </w:r>
                          </w:p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___Accounting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___Auditing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___Banking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___Budget</w:t>
                            </w:r>
                          </w:p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___Entrepreneurship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___Finance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___Real Estate</w:t>
                            </w:r>
                          </w:p>
                          <w:p w:rsidR="00260A4A" w:rsidRDefault="00260A4A" w:rsidP="009234A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___Grant writing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___Investment Banking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___Marketing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260A4A" w:rsidRPr="009234A8" w:rsidRDefault="00260A4A" w:rsidP="009234A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___Payroll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___Procurement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___Sales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21.75pt;margin-top:394.35pt;width:522pt;height:11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">
                <v:textbox>
                  <w:txbxContent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t>___</w:t>
                      </w:r>
                      <w:r>
                        <w:rPr>
                          <w:sz w:val="36"/>
                          <w:szCs w:val="36"/>
                        </w:rPr>
                        <w:t>Business/Finance, such as:</w:t>
                      </w:r>
                    </w:p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___Accounting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___Auditing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___Banking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___Budget</w:t>
                      </w:r>
                    </w:p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___Entrepreneurship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___Finance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___Real Estate</w:t>
                      </w:r>
                    </w:p>
                    <w:p w:rsidR="00260A4A" w:rsidRDefault="00260A4A" w:rsidP="009234A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___Grant writing 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___Investment Banking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___Marketing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</w:p>
                    <w:p w:rsidR="00260A4A" w:rsidRPr="009234A8" w:rsidRDefault="00260A4A" w:rsidP="009234A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___Payroll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___Procurement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___Sales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Arial"/>
          <w:noProof/>
          <w:color w:val="211D1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3865245</wp:posOffset>
                </wp:positionV>
                <wp:extent cx="6629400" cy="1143000"/>
                <wp:effectExtent l="9525" t="7620" r="9525" b="11430"/>
                <wp:wrapNone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9234A8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>___</w:t>
                            </w:r>
                            <w:r w:rsidRPr="009234A8">
                              <w:rPr>
                                <w:sz w:val="36"/>
                                <w:szCs w:val="36"/>
                              </w:rPr>
                              <w:t>Administration, such as:</w:t>
                            </w:r>
                          </w:p>
                          <w:p w:rsidR="00260A4A" w:rsidRDefault="00260A4A" w:rsidP="009234A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234A8">
                              <w:rPr>
                                <w:sz w:val="36"/>
                                <w:szCs w:val="36"/>
                              </w:rPr>
                              <w:t xml:space="preserve">  ___Clerical </w:t>
                            </w:r>
                            <w:r w:rsidRPr="009234A8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9234A8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9234A8">
                              <w:rPr>
                                <w:sz w:val="36"/>
                                <w:szCs w:val="36"/>
                              </w:rPr>
                              <w:t>___Customer Service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</w:t>
                            </w:r>
                            <w:r w:rsidRPr="009234A8">
                              <w:rPr>
                                <w:sz w:val="36"/>
                                <w:szCs w:val="36"/>
                              </w:rPr>
                              <w:t>___Data Entry</w:t>
                            </w:r>
                          </w:p>
                          <w:p w:rsidR="00260A4A" w:rsidRPr="009234A8" w:rsidRDefault="00260A4A" w:rsidP="009234A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234A8">
                              <w:rPr>
                                <w:sz w:val="36"/>
                                <w:szCs w:val="36"/>
                              </w:rPr>
                              <w:t xml:space="preserve">___Office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Management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___Receptionist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21.75pt;margin-top:304.35pt;width:522pt;height:9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">
                <v:textbox>
                  <w:txbxContent>
                    <w:p w:rsidR="00260A4A" w:rsidRPr="009234A8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t>___</w:t>
                      </w:r>
                      <w:r w:rsidRPr="009234A8">
                        <w:rPr>
                          <w:sz w:val="36"/>
                          <w:szCs w:val="36"/>
                        </w:rPr>
                        <w:t>Administration, such as:</w:t>
                      </w:r>
                    </w:p>
                    <w:p w:rsidR="00260A4A" w:rsidRDefault="00260A4A" w:rsidP="009234A8">
                      <w:pPr>
                        <w:rPr>
                          <w:sz w:val="36"/>
                          <w:szCs w:val="36"/>
                        </w:rPr>
                      </w:pPr>
                      <w:r w:rsidRPr="009234A8">
                        <w:rPr>
                          <w:sz w:val="36"/>
                          <w:szCs w:val="36"/>
                        </w:rPr>
                        <w:t xml:space="preserve">  ___Clerical </w:t>
                      </w:r>
                      <w:r w:rsidRPr="009234A8">
                        <w:rPr>
                          <w:sz w:val="36"/>
                          <w:szCs w:val="36"/>
                        </w:rPr>
                        <w:tab/>
                      </w:r>
                      <w:r w:rsidRPr="009234A8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Pr="009234A8">
                        <w:rPr>
                          <w:sz w:val="36"/>
                          <w:szCs w:val="36"/>
                        </w:rPr>
                        <w:t>___Customer Service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</w:t>
                      </w:r>
                      <w:r w:rsidRPr="009234A8">
                        <w:rPr>
                          <w:sz w:val="36"/>
                          <w:szCs w:val="36"/>
                        </w:rPr>
                        <w:t>___Data Entry</w:t>
                      </w:r>
                    </w:p>
                    <w:p w:rsidR="00260A4A" w:rsidRPr="009234A8" w:rsidRDefault="00260A4A" w:rsidP="009234A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Pr="009234A8">
                        <w:rPr>
                          <w:sz w:val="36"/>
                          <w:szCs w:val="36"/>
                        </w:rPr>
                        <w:t xml:space="preserve">___Office </w:t>
                      </w:r>
                      <w:r>
                        <w:rPr>
                          <w:sz w:val="36"/>
                          <w:szCs w:val="36"/>
                        </w:rPr>
                        <w:t>Management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___Receptionist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Arial"/>
          <w:noProof/>
          <w:color w:val="211D1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6484620</wp:posOffset>
                </wp:positionV>
                <wp:extent cx="6629400" cy="1733550"/>
                <wp:effectExtent l="9525" t="7620" r="9525" b="11430"/>
                <wp:wrapNone/>
                <wp:docPr id="4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>___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Communications/Media, such as:</w:t>
                            </w:r>
                          </w:p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___Animation      ___Editor/Writer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 ___Event Planning        </w:t>
                            </w:r>
                          </w:p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___Journalism      ___Media Marketing      ___Media Relations</w:t>
                            </w:r>
                          </w:p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___Radio/TV Personality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___Public Affairs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___Publishing</w:t>
                            </w:r>
                          </w:p>
                          <w:p w:rsidR="00260A4A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___Social Media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      ___Web Design/Graphics</w:t>
                            </w:r>
                          </w:p>
                          <w:p w:rsidR="00260A4A" w:rsidRPr="009234A8" w:rsidRDefault="0026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21.75pt;margin-top:510.6pt;width:522pt;height:13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UAMAIAAFs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">
                <v:textbox>
                  <w:txbxContent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t>___</w:t>
                      </w:r>
                      <w:r>
                        <w:rPr>
                          <w:sz w:val="36"/>
                          <w:szCs w:val="36"/>
                        </w:rPr>
                        <w:t>Communications/Media, such as:</w:t>
                      </w:r>
                    </w:p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___Animation      ___Editor/Writer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 ___Event Planning        </w:t>
                      </w:r>
                    </w:p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___Journalism      ___Media Marketing      ___Media Relations</w:t>
                      </w:r>
                    </w:p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___Radio/TV Personality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___Public Affairs</w:t>
                      </w:r>
                      <w:r>
                        <w:rPr>
                          <w:sz w:val="36"/>
                          <w:szCs w:val="36"/>
                        </w:rPr>
                        <w:tab/>
                        <w:t>___Publishing</w:t>
                      </w:r>
                    </w:p>
                    <w:p w:rsidR="00260A4A" w:rsidRDefault="00260A4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___Social Media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      ___Web Design/Graphics</w:t>
                      </w:r>
                    </w:p>
                    <w:p w:rsidR="00260A4A" w:rsidRPr="009234A8" w:rsidRDefault="00260A4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Arial"/>
          <w:noProof/>
          <w:color w:val="211D1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3789045</wp:posOffset>
                </wp:positionV>
                <wp:extent cx="6629400" cy="76200"/>
                <wp:effectExtent l="9525" t="7620" r="9525" b="11430"/>
                <wp:wrapNone/>
                <wp:docPr id="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62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21.75pt;margin-top:298.35pt;width:522pt;height: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" fillcolor="gray">
                <v:textbox>
                  <w:txbxContent>
                    <w:p w:rsidR="00260A4A" w:rsidRDefault="00260A4A"/>
                  </w:txbxContent>
                </v:textbox>
              </v:shape>
            </w:pict>
          </mc:Fallback>
        </mc:AlternateContent>
      </w:r>
    </w:p>
    <w:p w:rsidR="008C5297" w:rsidRPr="0078181F" w:rsidRDefault="0092528E" w:rsidP="009920A8">
      <w:pPr>
        <w:pStyle w:val="Pa0"/>
        <w:pageBreakBefore/>
        <w:jc w:val="center"/>
        <w:rPr>
          <w:rFonts w:ascii="Helvetica LT Std" w:hAnsi="Helvetica LT Std"/>
          <w:b/>
          <w:u w:val="single"/>
        </w:rPr>
      </w:pPr>
      <w:r>
        <w:rPr>
          <w:rFonts w:ascii="Helvetica LT Std" w:hAnsi="Helvetica LT Std" w:cs="Arial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4337050</wp:posOffset>
                </wp:positionV>
                <wp:extent cx="7146925" cy="4113530"/>
                <wp:effectExtent l="6350" t="12700" r="9525" b="7620"/>
                <wp:wrapNone/>
                <wp:docPr id="3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6925" cy="4113530"/>
                          <a:chOff x="490" y="7830"/>
                          <a:chExt cx="11270" cy="6320"/>
                        </a:xfrm>
                      </wpg:grpSpPr>
                      <wps:wsp>
                        <wps:cNvPr id="3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7830"/>
                            <a:ext cx="11270" cy="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23B3B" w:rsidRDefault="00260A4A" w:rsidP="00523B3B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Administration</w:t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, such as:</w:t>
                              </w:r>
                            </w:p>
                            <w:p w:rsidR="00260A4A" w:rsidRPr="00523B3B" w:rsidRDefault="00260A4A" w:rsidP="00523B3B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C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lerical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Customer Service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Data Entry</w:t>
                              </w:r>
                            </w:p>
                            <w:p w:rsidR="00260A4A" w:rsidRPr="00523B3B" w:rsidRDefault="00260A4A" w:rsidP="00523B3B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Office Management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Receptionist</w:t>
                              </w:r>
                            </w:p>
                            <w:p w:rsidR="00260A4A" w:rsidRDefault="00260A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9410"/>
                            <a:ext cx="11270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23B3B" w:rsidRDefault="00260A4A" w:rsidP="0039709C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Business/Finance</w:t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, such as:</w:t>
                              </w:r>
                            </w:p>
                            <w:p w:rsidR="00260A4A" w:rsidRPr="002A10A4" w:rsidRDefault="00260A4A" w:rsidP="0039709C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Accounting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Auditing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Banking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Budget</w:t>
                              </w:r>
                            </w:p>
                            <w:p w:rsidR="00260A4A" w:rsidRDefault="00260A4A" w:rsidP="0039709C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Entrepreneurship </w:t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Finance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Real Estate</w:t>
                              </w:r>
                            </w:p>
                            <w:p w:rsidR="00260A4A" w:rsidRDefault="00260A4A" w:rsidP="0039709C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Grant Writing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Investment Banking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FD443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Marketing</w:t>
                              </w:r>
                            </w:p>
                            <w:p w:rsidR="00260A4A" w:rsidRPr="00FD4436" w:rsidRDefault="00260A4A" w:rsidP="0039709C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Payroll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Procurement</w:t>
                              </w:r>
                            </w:p>
                            <w:p w:rsidR="00260A4A" w:rsidRDefault="00260A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11780"/>
                            <a:ext cx="11270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23B3B" w:rsidRDefault="00260A4A" w:rsidP="004D0F71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Communications/Media</w:t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, such as:</w:t>
                              </w:r>
                            </w:p>
                            <w:p w:rsidR="00260A4A" w:rsidRPr="002A10A4" w:rsidRDefault="00260A4A" w:rsidP="004D0F71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Animation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Editor/Writer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Event Planning</w:t>
                              </w:r>
                            </w:p>
                            <w:p w:rsidR="00260A4A" w:rsidRDefault="00260A4A" w:rsidP="004D0F71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Journalism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 w:rsidRPr="00523B3B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Media Marketing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Media Relations</w:t>
                              </w:r>
                            </w:p>
                            <w:p w:rsidR="00260A4A" w:rsidRDefault="00260A4A" w:rsidP="004D0F71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Radio/TV Personality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Public Affairs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Publishing</w:t>
                              </w:r>
                            </w:p>
                            <w:p w:rsidR="00260A4A" w:rsidRPr="00FD4436" w:rsidRDefault="00260A4A" w:rsidP="004D0F71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Social Media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Web Design/Graphics</w:t>
                              </w:r>
                            </w:p>
                            <w:p w:rsidR="00260A4A" w:rsidRDefault="00260A4A" w:rsidP="004D0F7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42" style="position:absolute;left:0;text-align:left;margin-left:5.75pt;margin-top:341.5pt;width:562.75pt;height:323.9pt;z-index:251668480" coordorigin="490,7830" coordsize="11270,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">
                <v:shape id="Text Box 72" o:spid="_x0000_s1043" type="#_x0000_t202" style="position:absolute;left:490;top:7830;width:11270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260A4A" w:rsidRPr="00523B3B" w:rsidRDefault="00260A4A" w:rsidP="00523B3B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Administration</w:t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, such as:</w:t>
                        </w:r>
                      </w:p>
                      <w:p w:rsidR="00260A4A" w:rsidRPr="00523B3B" w:rsidRDefault="00260A4A" w:rsidP="00523B3B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C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lerical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Customer Service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Data Entry</w:t>
                        </w:r>
                      </w:p>
                      <w:p w:rsidR="00260A4A" w:rsidRPr="00523B3B" w:rsidRDefault="00260A4A" w:rsidP="00523B3B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Office Management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Receptionist</w:t>
                        </w:r>
                      </w:p>
                      <w:p w:rsidR="00260A4A" w:rsidRDefault="00260A4A"/>
                    </w:txbxContent>
                  </v:textbox>
                </v:shape>
                <v:shape id="Text Box 73" o:spid="_x0000_s1044" type="#_x0000_t202" style="position:absolute;left:490;top:9410;width:1127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260A4A" w:rsidRPr="00523B3B" w:rsidRDefault="00260A4A" w:rsidP="0039709C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Business/Finance</w:t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, such as:</w:t>
                        </w:r>
                      </w:p>
                      <w:p w:rsidR="00260A4A" w:rsidRPr="002A10A4" w:rsidRDefault="00260A4A" w:rsidP="0039709C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Accounting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Auditing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Banking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Budget</w:t>
                        </w:r>
                      </w:p>
                      <w:p w:rsidR="00260A4A" w:rsidRDefault="00260A4A" w:rsidP="0039709C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Entrepreneurship </w:t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Finance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Real Estate</w:t>
                        </w:r>
                      </w:p>
                      <w:p w:rsidR="00260A4A" w:rsidRDefault="00260A4A" w:rsidP="0039709C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Grant Writing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Investment Banking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FD443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Marketing</w:t>
                        </w:r>
                      </w:p>
                      <w:p w:rsidR="00260A4A" w:rsidRPr="00FD4436" w:rsidRDefault="00260A4A" w:rsidP="0039709C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Payroll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Procurement</w:t>
                        </w:r>
                      </w:p>
                      <w:p w:rsidR="00260A4A" w:rsidRDefault="00260A4A"/>
                    </w:txbxContent>
                  </v:textbox>
                </v:shape>
                <v:shape id="Text Box 74" o:spid="_x0000_s1045" type="#_x0000_t202" style="position:absolute;left:490;top:11780;width:11270;height: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260A4A" w:rsidRPr="00523B3B" w:rsidRDefault="00260A4A" w:rsidP="004D0F71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Communications/Media</w:t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, such as:</w:t>
                        </w:r>
                      </w:p>
                      <w:p w:rsidR="00260A4A" w:rsidRPr="002A10A4" w:rsidRDefault="00260A4A" w:rsidP="004D0F71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Animation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Editor/Writer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Event Planning</w:t>
                        </w:r>
                      </w:p>
                      <w:p w:rsidR="00260A4A" w:rsidRDefault="00260A4A" w:rsidP="004D0F71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Journalism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 w:rsidRPr="00523B3B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Media Marketing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Media Relations</w:t>
                        </w:r>
                      </w:p>
                      <w:p w:rsidR="00260A4A" w:rsidRDefault="00260A4A" w:rsidP="004D0F71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Radio/TV Personality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Public Affairs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Publishing</w:t>
                        </w:r>
                      </w:p>
                      <w:p w:rsidR="00260A4A" w:rsidRPr="00FD4436" w:rsidRDefault="00260A4A" w:rsidP="004D0F71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Social Media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Web Design/Graphics</w:t>
                        </w:r>
                      </w:p>
                      <w:p w:rsidR="00260A4A" w:rsidRDefault="00260A4A" w:rsidP="004D0F71"/>
                    </w:txbxContent>
                  </v:textbox>
                </v:shape>
              </v:group>
            </w:pict>
          </mc:Fallback>
        </mc:AlternateContent>
      </w:r>
      <w:r>
        <w:rPr>
          <w:rFonts w:ascii="Helvetica LT Std" w:hAnsi="Helvetica LT Std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-77470</wp:posOffset>
                </wp:positionV>
                <wp:extent cx="7146925" cy="8499475"/>
                <wp:effectExtent l="6350" t="8255" r="9525" b="7620"/>
                <wp:wrapNone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849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B472AF" w:rsidRDefault="00260A4A" w:rsidP="00B472AF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B472AF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O</w:t>
                            </w:r>
                            <w:r w:rsidR="00A17239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n Disability Mentoring Day, M</w:t>
                            </w:r>
                            <w:r w:rsidRPr="00B472AF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entees w</w:t>
                            </w:r>
                            <w:r w:rsidR="00A17239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ill be paired with a workplace M</w:t>
                            </w:r>
                            <w:r w:rsidRPr="00B472AF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entor at a job site.  To make this experience more meaningful, please use the list to select your </w:t>
                            </w:r>
                            <w:r w:rsidRPr="00444926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  <w:u w:val="single"/>
                              </w:rPr>
                              <w:t xml:space="preserve">top </w:t>
                            </w:r>
                            <w:r w:rsidR="00444926" w:rsidRPr="00444926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  <w:u w:val="single"/>
                              </w:rPr>
                              <w:t>three</w:t>
                            </w:r>
                            <w:r w:rsidRPr="00444926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  <w:u w:val="single"/>
                              </w:rPr>
                              <w:t xml:space="preserve"> choices</w:t>
                            </w:r>
                            <w:r w:rsidRPr="00B472AF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.  If you are able to identify a specific function within a category, please also identify that function.  If possible, you will be paired with a person who identified the category (ies) you select. </w:t>
                            </w:r>
                            <w:r w:rsidRPr="00B472AF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See example below.</w:t>
                            </w: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53"/>
                              <w:gridCol w:w="5431"/>
                            </w:tblGrid>
                            <w:tr w:rsidR="00260A4A" w:rsidTr="007D0978">
                              <w:trPr>
                                <w:trHeight w:val="1786"/>
                              </w:trPr>
                              <w:tc>
                                <w:tcPr>
                                  <w:tcW w:w="2572" w:type="pct"/>
                                  <w:shd w:val="clear" w:color="auto" w:fill="auto"/>
                                </w:tcPr>
                                <w:p w:rsidR="00260A4A" w:rsidRPr="007D0978" w:rsidRDefault="00260A4A" w:rsidP="001A5F4B">
                                  <w:pPr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7D0978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 xml:space="preserve">Ex: </w:t>
                                  </w:r>
                                  <w:r w:rsidRPr="007D0978"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  <w:u w:val="single"/>
                                    </w:rPr>
                                    <w:t>1</w:t>
                                  </w:r>
                                  <w:r w:rsidRPr="007D0978"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</w:rPr>
                                    <w:t xml:space="preserve"> Administration, such as:</w:t>
                                  </w:r>
                                </w:p>
                                <w:p w:rsidR="00260A4A" w:rsidRPr="000035AD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Clerical</w:t>
                                  </w:r>
                                </w:p>
                                <w:p w:rsidR="00260A4A" w:rsidRPr="000035AD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Office Management</w:t>
                                  </w:r>
                                </w:p>
                                <w:p w:rsidR="00260A4A" w:rsidRPr="007D0978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  <w:u w:val="single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Customer Service</w:t>
                                  </w:r>
                                </w:p>
                              </w:tc>
                              <w:tc>
                                <w:tcPr>
                                  <w:tcW w:w="2428" w:type="pct"/>
                                  <w:shd w:val="clear" w:color="auto" w:fill="auto"/>
                                </w:tcPr>
                                <w:p w:rsidR="00260A4A" w:rsidRPr="007D0978" w:rsidRDefault="00260A4A" w:rsidP="001A5F4B">
                                  <w:pPr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7D0978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 xml:space="preserve">Ex. </w:t>
                                  </w:r>
                                  <w:r w:rsidRPr="007D0978"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  <w:u w:val="single"/>
                                    </w:rPr>
                                    <w:t>2</w:t>
                                  </w:r>
                                  <w:r w:rsidRPr="007D0978"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</w:rPr>
                                    <w:t xml:space="preserve"> Education, such as:</w:t>
                                  </w:r>
                                </w:p>
                                <w:p w:rsidR="00260A4A" w:rsidRPr="000035AD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Special Education</w:t>
                                  </w:r>
                                </w:p>
                                <w:p w:rsidR="00260A4A" w:rsidRPr="000035AD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Teaching/Para-Professional</w:t>
                                  </w:r>
                                </w:p>
                                <w:p w:rsidR="00260A4A" w:rsidRPr="007D0978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  <w:u w:val="single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School Administration</w:t>
                                  </w:r>
                                </w:p>
                              </w:tc>
                            </w:tr>
                            <w:tr w:rsidR="00260A4A" w:rsidTr="007D0978">
                              <w:trPr>
                                <w:trHeight w:val="1733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260A4A" w:rsidRPr="007D0978" w:rsidRDefault="00260A4A" w:rsidP="001A5F4B">
                                  <w:pPr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</w:rPr>
                                  </w:pPr>
                                  <w:r w:rsidRPr="007D0978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 xml:space="preserve">Ex. </w:t>
                                  </w:r>
                                  <w:r w:rsidRPr="007D0978"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  <w:u w:val="single"/>
                                    </w:rPr>
                                    <w:t>3</w:t>
                                  </w:r>
                                  <w:r w:rsidRPr="007D0978">
                                    <w:rPr>
                                      <w:rFonts w:ascii="Helvetica LT Std" w:hAnsi="Helvetica LT Std"/>
                                      <w:b/>
                                      <w:sz w:val="34"/>
                                      <w:szCs w:val="34"/>
                                    </w:rPr>
                                    <w:t xml:space="preserve"> Human Resources, such as:</w:t>
                                  </w:r>
                                </w:p>
                                <w:p w:rsidR="00260A4A" w:rsidRPr="000035AD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Staffing/Recruitment</w:t>
                                  </w:r>
                                </w:p>
                                <w:p w:rsidR="00260A4A" w:rsidRPr="000035AD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Diversity/Equal Employment</w:t>
                                  </w:r>
                                </w:p>
                                <w:p w:rsidR="00260A4A" w:rsidRPr="007D0978" w:rsidRDefault="00260A4A" w:rsidP="007D0978">
                                  <w:pPr>
                                    <w:pStyle w:val="ColorfulList-Accent1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  <w:u w:val="single"/>
                                    </w:rPr>
                                  </w:pPr>
                                  <w:r w:rsidRPr="000035AD">
                                    <w:rPr>
                                      <w:rFonts w:ascii="Helvetica LT Std" w:hAnsi="Helvetica LT Std"/>
                                      <w:sz w:val="34"/>
                                      <w:szCs w:val="34"/>
                                    </w:rPr>
                                    <w:t>Employee Development</w:t>
                                  </w:r>
                                </w:p>
                              </w:tc>
                            </w:tr>
                            <w:tr w:rsidR="00260A4A" w:rsidTr="007D0978">
                              <w:trPr>
                                <w:trHeight w:val="461"/>
                              </w:trPr>
                              <w:tc>
                                <w:tcPr>
                                  <w:tcW w:w="5000" w:type="pct"/>
                                  <w:gridSpan w:val="2"/>
                                  <w:shd w:val="clear" w:color="auto" w:fill="7F7F7F"/>
                                </w:tcPr>
                                <w:p w:rsidR="00260A4A" w:rsidRPr="007D0978" w:rsidRDefault="00260A4A" w:rsidP="001A5F4B">
                                  <w:pPr>
                                    <w:rPr>
                                      <w:rFonts w:ascii="Helvetica LT Std" w:hAnsi="Helvetica LT Std"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B472AF" w:rsidRDefault="00260A4A" w:rsidP="000E31C2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left:0;text-align:left;margin-left:5.75pt;margin-top:-6.1pt;width:562.75pt;height:66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">
                <v:textbox>
                  <w:txbxContent>
                    <w:p w:rsidR="00260A4A" w:rsidRPr="00B472AF" w:rsidRDefault="00260A4A" w:rsidP="00B472AF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B472AF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O</w:t>
                      </w:r>
                      <w:r w:rsidR="00A17239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n Disability Mentoring Day, M</w:t>
                      </w:r>
                      <w:r w:rsidRPr="00B472AF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entees w</w:t>
                      </w:r>
                      <w:r w:rsidR="00A17239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ill be paired with a workplace M</w:t>
                      </w:r>
                      <w:r w:rsidRPr="00B472AF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entor at a job site.  To make this experience more meaningful, please use the list to select your </w:t>
                      </w:r>
                      <w:r w:rsidRPr="00444926">
                        <w:rPr>
                          <w:rFonts w:ascii="Helvetica LT Std" w:hAnsi="Helvetica LT Std"/>
                          <w:b/>
                          <w:sz w:val="34"/>
                          <w:szCs w:val="34"/>
                          <w:u w:val="single"/>
                        </w:rPr>
                        <w:t xml:space="preserve">top </w:t>
                      </w:r>
                      <w:r w:rsidR="00444926" w:rsidRPr="00444926">
                        <w:rPr>
                          <w:rFonts w:ascii="Helvetica LT Std" w:hAnsi="Helvetica LT Std"/>
                          <w:b/>
                          <w:sz w:val="34"/>
                          <w:szCs w:val="34"/>
                          <w:u w:val="single"/>
                        </w:rPr>
                        <w:t>three</w:t>
                      </w:r>
                      <w:r w:rsidRPr="00444926">
                        <w:rPr>
                          <w:rFonts w:ascii="Helvetica LT Std" w:hAnsi="Helvetica LT Std"/>
                          <w:b/>
                          <w:sz w:val="34"/>
                          <w:szCs w:val="34"/>
                          <w:u w:val="single"/>
                        </w:rPr>
                        <w:t xml:space="preserve"> choices</w:t>
                      </w:r>
                      <w:r w:rsidRPr="00B472AF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.  If you are able to identify a specific function within a category, please also identify that function.  If possible, you will be paired with a person who identified the category (ies) you select. </w:t>
                      </w:r>
                      <w:r w:rsidRPr="00B472AF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See example below.</w:t>
                      </w: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5000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53"/>
                        <w:gridCol w:w="5431"/>
                      </w:tblGrid>
                      <w:tr w:rsidR="00260A4A" w:rsidTr="007D0978">
                        <w:trPr>
                          <w:trHeight w:val="1786"/>
                        </w:trPr>
                        <w:tc>
                          <w:tcPr>
                            <w:tcW w:w="2572" w:type="pct"/>
                            <w:shd w:val="clear" w:color="auto" w:fill="auto"/>
                          </w:tcPr>
                          <w:p w:rsidR="00260A4A" w:rsidRPr="007D0978" w:rsidRDefault="00260A4A" w:rsidP="001A5F4B">
                            <w:pPr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  <w:r w:rsidRPr="007D097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Ex: </w:t>
                            </w:r>
                            <w:r w:rsidRPr="007D097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  <w:u w:val="single"/>
                              </w:rPr>
                              <w:t>1</w:t>
                            </w:r>
                            <w:r w:rsidRPr="007D097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 Administration, such as:</w:t>
                            </w:r>
                          </w:p>
                          <w:p w:rsidR="00260A4A" w:rsidRPr="000035AD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Clerical</w:t>
                            </w:r>
                          </w:p>
                          <w:p w:rsidR="00260A4A" w:rsidRPr="000035AD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Office Management</w:t>
                            </w:r>
                          </w:p>
                          <w:p w:rsidR="00260A4A" w:rsidRPr="007D0978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Customer Service</w:t>
                            </w:r>
                          </w:p>
                        </w:tc>
                        <w:tc>
                          <w:tcPr>
                            <w:tcW w:w="2428" w:type="pct"/>
                            <w:shd w:val="clear" w:color="auto" w:fill="auto"/>
                          </w:tcPr>
                          <w:p w:rsidR="00260A4A" w:rsidRPr="007D0978" w:rsidRDefault="00260A4A" w:rsidP="001A5F4B">
                            <w:pPr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  <w:r w:rsidRPr="007D097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Ex. </w:t>
                            </w:r>
                            <w:r w:rsidRPr="007D097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  <w:u w:val="single"/>
                              </w:rPr>
                              <w:t>2</w:t>
                            </w:r>
                            <w:r w:rsidRPr="007D097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 Education, such as:</w:t>
                            </w:r>
                          </w:p>
                          <w:p w:rsidR="00260A4A" w:rsidRPr="000035AD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Special Education</w:t>
                            </w:r>
                          </w:p>
                          <w:p w:rsidR="00260A4A" w:rsidRPr="000035AD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Teaching/Para-Professional</w:t>
                            </w:r>
                          </w:p>
                          <w:p w:rsidR="00260A4A" w:rsidRPr="007D0978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School Administration</w:t>
                            </w:r>
                          </w:p>
                        </w:tc>
                      </w:tr>
                      <w:tr w:rsidR="00260A4A" w:rsidTr="007D0978">
                        <w:trPr>
                          <w:trHeight w:val="1733"/>
                        </w:trPr>
                        <w:tc>
                          <w:tcPr>
                            <w:tcW w:w="5000" w:type="pct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260A4A" w:rsidRPr="007D0978" w:rsidRDefault="00260A4A" w:rsidP="001A5F4B">
                            <w:pPr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  <w:r w:rsidRPr="007D097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Ex. </w:t>
                            </w:r>
                            <w:r w:rsidRPr="007D097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  <w:u w:val="single"/>
                              </w:rPr>
                              <w:t>3</w:t>
                            </w:r>
                            <w:r w:rsidRPr="007D097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 Human Resources, such as:</w:t>
                            </w:r>
                          </w:p>
                          <w:p w:rsidR="00260A4A" w:rsidRPr="000035AD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Staffing/Recruitment</w:t>
                            </w:r>
                          </w:p>
                          <w:p w:rsidR="00260A4A" w:rsidRPr="000035AD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Diversity/Equal Employment</w:t>
                            </w:r>
                          </w:p>
                          <w:p w:rsidR="00260A4A" w:rsidRPr="007D0978" w:rsidRDefault="00260A4A" w:rsidP="007D0978">
                            <w:pPr>
                              <w:pStyle w:val="ColorfulList-Accent1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0035AD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Employee Development</w:t>
                            </w:r>
                          </w:p>
                        </w:tc>
                      </w:tr>
                      <w:tr w:rsidR="00260A4A" w:rsidTr="007D0978">
                        <w:trPr>
                          <w:trHeight w:val="461"/>
                        </w:trPr>
                        <w:tc>
                          <w:tcPr>
                            <w:tcW w:w="5000" w:type="pct"/>
                            <w:gridSpan w:val="2"/>
                            <w:shd w:val="clear" w:color="auto" w:fill="7F7F7F"/>
                          </w:tcPr>
                          <w:p w:rsidR="00260A4A" w:rsidRPr="007D0978" w:rsidRDefault="00260A4A" w:rsidP="001A5F4B">
                            <w:pPr>
                              <w:rPr>
                                <w:rFonts w:ascii="Helvetica LT Std" w:hAnsi="Helvetica LT Std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B472AF" w:rsidRDefault="00260A4A" w:rsidP="000E31C2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 LT Std" w:hAnsi="Helvetica LT Std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-579120</wp:posOffset>
                </wp:positionV>
                <wp:extent cx="7162800" cy="394970"/>
                <wp:effectExtent l="9525" t="11430" r="9525" b="22225"/>
                <wp:wrapNone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394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0A4A" w:rsidRPr="00785B84" w:rsidRDefault="00260A4A" w:rsidP="008E74F7">
                            <w:pPr>
                              <w:jc w:val="center"/>
                              <w:rPr>
                                <w:rFonts w:ascii="Helvetica LT Std" w:hAnsi="Helvetica LT Std"/>
                                <w:b/>
                                <w:sz w:val="40"/>
                                <w:szCs w:val="40"/>
                              </w:rPr>
                            </w:pPr>
                            <w:r w:rsidRPr="008E7E44">
                              <w:rPr>
                                <w:rFonts w:ascii="Helvetica LT Std" w:hAnsi="Helvetica LT Std"/>
                                <w:b/>
                                <w:color w:val="FFFFFF"/>
                                <w:sz w:val="40"/>
                                <w:szCs w:val="40"/>
                              </w:rPr>
                              <w:t>CAREER CLUSTER WORKSHEET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5.25pt;margin-top:-45.6pt;width:564pt;height:31.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" fillcolor="black" strokeweight="1pt">
                <v:shadow on="t" color="#7f7f7f" opacity=".5" offset="1pt"/>
                <v:textbox>
                  <w:txbxContent>
                    <w:p w:rsidR="00260A4A" w:rsidRPr="00785B84" w:rsidRDefault="00260A4A" w:rsidP="008E74F7">
                      <w:pPr>
                        <w:jc w:val="center"/>
                        <w:rPr>
                          <w:rFonts w:ascii="Helvetica LT Std" w:hAnsi="Helvetica LT Std"/>
                          <w:b/>
                          <w:sz w:val="40"/>
                          <w:szCs w:val="40"/>
                        </w:rPr>
                      </w:pPr>
                      <w:r w:rsidRPr="008E7E44">
                        <w:rPr>
                          <w:rFonts w:ascii="Helvetica LT Std" w:hAnsi="Helvetica LT Std"/>
                          <w:b/>
                          <w:color w:val="FFFFFF"/>
                          <w:sz w:val="40"/>
                          <w:szCs w:val="40"/>
                        </w:rPr>
                        <w:t>CAREER CLUSTER WORKSHEET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277E" w:rsidRDefault="0092528E" w:rsidP="00DB2EF7">
      <w:pPr>
        <w:pStyle w:val="Pa0"/>
        <w:pageBreakBefore/>
        <w:rPr>
          <w:rFonts w:ascii="Futura Lt BT" w:hAnsi="Futura Lt BT" w:cs="Arial"/>
          <w:b/>
          <w:sz w:val="36"/>
          <w:szCs w:val="36"/>
        </w:rPr>
      </w:pPr>
      <w:r>
        <w:rPr>
          <w:rFonts w:ascii="Futura Lt BT" w:hAnsi="Futura Lt BT" w:cs="Arial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-478790</wp:posOffset>
                </wp:positionV>
                <wp:extent cx="7156450" cy="8929370"/>
                <wp:effectExtent l="9525" t="6985" r="6350" b="7620"/>
                <wp:wrapNone/>
                <wp:docPr id="2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8929370"/>
                          <a:chOff x="490" y="562"/>
                          <a:chExt cx="11270" cy="13588"/>
                        </a:xfrm>
                      </wpg:grpSpPr>
                      <wps:wsp>
                        <wps:cNvPr id="2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562"/>
                            <a:ext cx="11270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DB2EF7" w:rsidRDefault="00260A4A" w:rsidP="00DB2EF7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DB2EF7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Education, such as:</w:t>
                              </w:r>
                            </w:p>
                            <w:p w:rsidR="00260A4A" w:rsidRPr="00DB2EF7" w:rsidRDefault="00260A4A" w:rsidP="003C26EB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Early Childhood Education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DB2EF7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School Administration</w:t>
                              </w:r>
                            </w:p>
                            <w:p w:rsidR="00260A4A" w:rsidRPr="00DB2EF7" w:rsidRDefault="00260A4A" w:rsidP="003C26EB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DB2EF7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School Counseling/Social Work</w:t>
                              </w:r>
                              <w:r w:rsidRPr="00DB2EF7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DB2EF7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Special Education</w:t>
                              </w:r>
                            </w:p>
                            <w:p w:rsidR="00260A4A" w:rsidRDefault="00260A4A" w:rsidP="003C26EB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DB2EF7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Teaching/Para-Professional</w:t>
                              </w:r>
                            </w:p>
                            <w:p w:rsidR="00260A4A" w:rsidRDefault="00260A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2300"/>
                            <a:ext cx="11270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Engineering, such as:</w:t>
                              </w:r>
                            </w:p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Aerospace Engineering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Civil Engineering/Architecture</w:t>
                              </w:r>
                            </w:p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Computer Engineering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Electrical Engineering</w:t>
                              </w:r>
                            </w:p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General Engineering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Mechanical Engineering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4038"/>
                            <a:ext cx="11270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C17E6" w:rsidRDefault="00260A4A" w:rsidP="005C17E6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Health and Medicine, such as:</w:t>
                              </w:r>
                            </w:p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Healthcare Administration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Medical Doctor</w:t>
                              </w:r>
                            </w:p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edical Technician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Nursing</w:t>
                              </w:r>
                            </w:p>
                            <w:p w:rsidR="00260A4A" w:rsidRPr="005C17E6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Pharmacist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17E6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Physician Assistant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5776"/>
                            <a:ext cx="11270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B4B4A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B4B4A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Hospitality Services, such as:</w:t>
                              </w:r>
                            </w:p>
                            <w:p w:rsidR="00260A4A" w:rsidRPr="005B4B4A" w:rsidRDefault="00260A4A" w:rsidP="00F869A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Customer Service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Event Planning</w:t>
                              </w:r>
                            </w:p>
                            <w:p w:rsidR="00260A4A" w:rsidRPr="005B4B4A" w:rsidRDefault="00260A4A" w:rsidP="00F869A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B4B4A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Hospitality Managem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ent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B4B4A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Culinary Arts/Chef/Baker</w:t>
                              </w:r>
                            </w:p>
                            <w:p w:rsidR="00260A4A" w:rsidRPr="005B4B4A" w:rsidRDefault="00260A4A" w:rsidP="00F869A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B4B4A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Restaurant Management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7514"/>
                            <a:ext cx="11270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Human Resources, such as: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Diversity/Equal Employment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Employee Development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Employee Relations/Performance Management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Labor Relations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Staffing/Recruitment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9252"/>
                            <a:ext cx="11270" cy="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Law/Public Services, such as: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Attorney/Paralegal/Judges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Law Enforcement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10200"/>
                            <a:ext cx="11270" cy="1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Museum/Fine Arts/Libraries, such as: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Archi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vist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Arts &amp; Ar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tifacts/Collections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Education 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Historian (Advanced Studies)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Photography</w:t>
                              </w:r>
                            </w:p>
                            <w:p w:rsidR="00260A4A" w:rsidRPr="0009233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09233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Resource Librarian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11938"/>
                            <a:ext cx="11270" cy="2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BD518E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BD518E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Operations, such as:</w:t>
                              </w:r>
                            </w:p>
                            <w:p w:rsidR="00260A4A" w:rsidRDefault="00260A4A" w:rsidP="00CD546D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BD518E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Facil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ities Management: </w:t>
                              </w:r>
                            </w:p>
                            <w:p w:rsidR="00260A4A" w:rsidRPr="00BD518E" w:rsidRDefault="00260A4A" w:rsidP="00CD546D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Building Engineering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BD518E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Maintenance</w:t>
                              </w:r>
                            </w:p>
                            <w:p w:rsidR="00260A4A" w:rsidRPr="00BD518E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Support Services: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Food Services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BD518E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Mailroom Operation</w:t>
                              </w:r>
                            </w:p>
                            <w:p w:rsidR="00260A4A" w:rsidRPr="00BD518E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Supply Management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BD518E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Loading Dock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8" style="position:absolute;margin-left:0;margin-top:-37.7pt;width:563.5pt;height:703.1pt;z-index:251669504" coordorigin="490,562" coordsize="11270,1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">
                <v:shape id="Text Box 76" o:spid="_x0000_s1049" type="#_x0000_t202" style="position:absolute;left:490;top:562;width:11270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260A4A" w:rsidRPr="00DB2EF7" w:rsidRDefault="00260A4A" w:rsidP="00DB2EF7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DB2EF7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Education, such as:</w:t>
                        </w:r>
                      </w:p>
                      <w:p w:rsidR="00260A4A" w:rsidRPr="00DB2EF7" w:rsidRDefault="00260A4A" w:rsidP="003C26EB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Early Childhood Education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DB2EF7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School Administration</w:t>
                        </w:r>
                      </w:p>
                      <w:p w:rsidR="00260A4A" w:rsidRPr="00DB2EF7" w:rsidRDefault="00260A4A" w:rsidP="003C26EB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DB2EF7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School Counseling/Social Work</w:t>
                        </w:r>
                        <w:r w:rsidRPr="00DB2EF7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DB2EF7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Special Education</w:t>
                        </w:r>
                      </w:p>
                      <w:p w:rsidR="00260A4A" w:rsidRDefault="00260A4A" w:rsidP="003C26EB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DB2EF7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Teaching/Para-Professional</w:t>
                        </w:r>
                      </w:p>
                      <w:p w:rsidR="00260A4A" w:rsidRDefault="00260A4A"/>
                    </w:txbxContent>
                  </v:textbox>
                </v:shape>
                <v:shape id="Text Box 77" o:spid="_x0000_s1050" type="#_x0000_t202" style="position:absolute;left:490;top:2300;width:11270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Engineering, such as:</w:t>
                        </w:r>
                      </w:p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Aerospace Engineering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Civil Engineering/Architecture</w:t>
                        </w:r>
                      </w:p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Computer Engineering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Electrical Engineering</w:t>
                        </w:r>
                      </w:p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General Engineering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Mechanical Engineering</w:t>
                        </w:r>
                      </w:p>
                    </w:txbxContent>
                  </v:textbox>
                </v:shape>
                <v:shape id="Text Box 78" o:spid="_x0000_s1051" type="#_x0000_t202" style="position:absolute;left:490;top:4038;width:11270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260A4A" w:rsidRPr="005C17E6" w:rsidRDefault="00260A4A" w:rsidP="005C17E6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Health and Medicine, such as:</w:t>
                        </w:r>
                      </w:p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Healthcare Administration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Medical Doctor</w:t>
                        </w:r>
                      </w:p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edical Technician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Nursing</w:t>
                        </w:r>
                      </w:p>
                      <w:p w:rsidR="00260A4A" w:rsidRPr="005C17E6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Pharmacist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17E6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Physician Assistant</w:t>
                        </w:r>
                      </w:p>
                    </w:txbxContent>
                  </v:textbox>
                </v:shape>
                <v:shape id="Text Box 79" o:spid="_x0000_s1052" type="#_x0000_t202" style="position:absolute;left:490;top:5776;width:11270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260A4A" w:rsidRPr="005B4B4A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B4B4A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Hospitality Services, such as:</w:t>
                        </w:r>
                      </w:p>
                      <w:p w:rsidR="00260A4A" w:rsidRPr="005B4B4A" w:rsidRDefault="00260A4A" w:rsidP="00F869A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Customer Service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Event Planning</w:t>
                        </w:r>
                      </w:p>
                      <w:p w:rsidR="00260A4A" w:rsidRPr="005B4B4A" w:rsidRDefault="00260A4A" w:rsidP="00F869A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B4B4A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Hospitality Managem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ent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B4B4A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Culinary Arts/Chef/Baker</w:t>
                        </w:r>
                      </w:p>
                      <w:p w:rsidR="00260A4A" w:rsidRPr="005B4B4A" w:rsidRDefault="00260A4A" w:rsidP="00F869A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B4B4A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Restaurant Management</w:t>
                        </w:r>
                      </w:p>
                    </w:txbxContent>
                  </v:textbox>
                </v:shape>
                <v:shape id="Text Box 80" o:spid="_x0000_s1053" type="#_x0000_t202" style="position:absolute;left:490;top:7514;width:11270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Human Resources, such as: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Diversity/Equal Employment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Employee Development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Employee Relations/Performance Management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Labor Relations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Staffing/Recruitment</w:t>
                        </w:r>
                      </w:p>
                    </w:txbxContent>
                  </v:textbox>
                </v:shape>
                <v:shape id="Text Box 81" o:spid="_x0000_s1054" type="#_x0000_t202" style="position:absolute;left:490;top:9252;width:11270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Law/Public Services, such as: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Attorney/Paralegal/Judges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Law Enforcement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Security</w:t>
                        </w:r>
                      </w:p>
                    </w:txbxContent>
                  </v:textbox>
                </v:shape>
                <v:shape id="Text Box 82" o:spid="_x0000_s1055" type="#_x0000_t202" style="position:absolute;left:490;top:10200;width:11270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Museum/Fine Arts/Libraries, such as: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Archi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vist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Arts &amp; Ar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tifacts/Collections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Education 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Historian (Advanced Studies)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Photography</w:t>
                        </w:r>
                      </w:p>
                      <w:p w:rsidR="00260A4A" w:rsidRPr="0009233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09233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Resource Librarian</w:t>
                        </w:r>
                      </w:p>
                    </w:txbxContent>
                  </v:textbox>
                </v:shape>
                <v:shape id="Text Box 83" o:spid="_x0000_s1056" type="#_x0000_t202" style="position:absolute;left:490;top:11938;width:11270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260A4A" w:rsidRPr="00BD518E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BD518E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Operations, such as:</w:t>
                        </w:r>
                      </w:p>
                      <w:p w:rsidR="00260A4A" w:rsidRDefault="00260A4A" w:rsidP="00CD546D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BD518E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Facil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ities Management: </w:t>
                        </w:r>
                      </w:p>
                      <w:p w:rsidR="00260A4A" w:rsidRPr="00BD518E" w:rsidRDefault="00260A4A" w:rsidP="00CD546D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Building Engineering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BD518E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Maintenance</w:t>
                        </w:r>
                      </w:p>
                      <w:p w:rsidR="00260A4A" w:rsidRPr="00BD518E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Support Services: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Food Services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BD518E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Mailroom Operation</w:t>
                        </w:r>
                      </w:p>
                      <w:p w:rsidR="00260A4A" w:rsidRPr="00BD518E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Supply Management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BD518E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Loading Dock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7AAF" w:rsidRDefault="0092528E" w:rsidP="00D341C7">
      <w:pPr>
        <w:pStyle w:val="Pa0"/>
        <w:pageBreakBefore/>
        <w:jc w:val="center"/>
        <w:rPr>
          <w:rFonts w:ascii="Futura Lt BT" w:hAnsi="Futura Lt BT" w:cs="Arial"/>
          <w:b/>
          <w:sz w:val="36"/>
          <w:szCs w:val="36"/>
        </w:rPr>
      </w:pPr>
      <w:r>
        <w:rPr>
          <w:rFonts w:ascii="Futura Lt BT" w:hAnsi="Futura Lt BT" w:cs="Arial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-478790</wp:posOffset>
                </wp:positionV>
                <wp:extent cx="7156450" cy="8829040"/>
                <wp:effectExtent l="9525" t="6985" r="6350" b="12700"/>
                <wp:wrapTight wrapText="bothSides">
                  <wp:wrapPolygon edited="0">
                    <wp:start x="-29" y="0"/>
                    <wp:lineTo x="-29" y="21577"/>
                    <wp:lineTo x="21629" y="21577"/>
                    <wp:lineTo x="21629" y="0"/>
                    <wp:lineTo x="-29" y="0"/>
                  </wp:wrapPolygon>
                </wp:wrapTight>
                <wp:docPr id="1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8829040"/>
                          <a:chOff x="490" y="676"/>
                          <a:chExt cx="11270" cy="13904"/>
                        </a:xfrm>
                      </wpg:grpSpPr>
                      <wps:wsp>
                        <wps:cNvPr id="1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2256"/>
                            <a:ext cx="11270" cy="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Public Policy, such as:</w:t>
                              </w:r>
                            </w:p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Agriculture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Civil Rights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Economics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Education</w:t>
                              </w:r>
                            </w:p>
                            <w:p w:rsidR="00260A4A" w:rsidRPr="00B005F2" w:rsidRDefault="00260A4A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Employment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Environment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Health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Transportation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676"/>
                            <a:ext cx="11270" cy="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Performing Arts, such as:</w:t>
                              </w:r>
                            </w:p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Acting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Dance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Music</w:t>
                              </w:r>
                            </w:p>
                            <w:p w:rsidR="00260A4A" w:rsidRPr="004C0587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Film/Theatre Production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Film/Theatre Technical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3836"/>
                            <a:ext cx="11270" cy="1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Rehabilitation/Social Work, such as:</w:t>
                              </w:r>
                            </w:p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Human Services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Occupational Therapy </w:t>
                              </w:r>
                            </w:p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Physical Therapy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Rehabilitation Counseling</w:t>
                              </w:r>
                            </w:p>
                            <w:p w:rsidR="00260A4A" w:rsidRPr="005C444F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Speech Therapy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Mental Health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C444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Social 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7696"/>
                            <a:ext cx="11270" cy="4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4C0587" w:rsidRDefault="00260A4A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260A4A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Other (please describe):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260A4A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260A4A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260A4A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</w:p>
                            <w:p w:rsidR="00260A4A" w:rsidRPr="004C0587" w:rsidRDefault="00260A4A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260A4A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</w:p>
                            <w:p w:rsidR="00260A4A" w:rsidRPr="004C0587" w:rsidRDefault="00260A4A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11962"/>
                            <a:ext cx="11270" cy="26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1F64E5" w:rsidRDefault="00260A4A" w:rsidP="00061A48">
                              <w:pPr>
                                <w:jc w:val="both"/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You (and all Mentees) are responsible for getting to, and returning from, the central venue for local Disability Mentoring Day events and/or designated locations are arranged.  Check with the City of New York Mayor’s Office for Pe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ople with Disabilities (see p.12</w:t>
                              </w: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) to determine the details that pertain to you.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5732"/>
                            <a:ext cx="11270" cy="2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Technology, such as:</w:t>
                              </w: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Computer Engineering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Computer Programming</w:t>
                              </w: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Computer Science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Information Technology</w:t>
                              </w:r>
                            </w:p>
                            <w:p w:rsidR="00260A4A" w:rsidRPr="001F64E5" w:rsidRDefault="00260A4A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1F64E5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Scientist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57" style="position:absolute;left:0;text-align:left;margin-left:0;margin-top:-37.7pt;width:563.5pt;height:695.2pt;z-index:251670528" coordorigin="490,676" coordsize="11270,13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">
                <v:shape id="Text Box 86" o:spid="_x0000_s1058" type="#_x0000_t202" style="position:absolute;left:490;top:2256;width:11270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Public Policy, such as:</w:t>
                        </w:r>
                      </w:p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Agriculture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Civil Rights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Economics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Education</w:t>
                        </w:r>
                      </w:p>
                      <w:p w:rsidR="00260A4A" w:rsidRPr="00B005F2" w:rsidRDefault="00260A4A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Employment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Environment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Health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Transportation</w:t>
                        </w:r>
                      </w:p>
                    </w:txbxContent>
                  </v:textbox>
                </v:shape>
                <v:shape id="Text Box 85" o:spid="_x0000_s1059" type="#_x0000_t202" style="position:absolute;left:490;top:676;width:11270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Performing Arts, such as:</w:t>
                        </w:r>
                      </w:p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Acting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Dance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Music</w:t>
                        </w:r>
                      </w:p>
                      <w:p w:rsidR="00260A4A" w:rsidRPr="004C0587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Film/Theatre Production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Film/Theatre Technical</w:t>
                        </w:r>
                      </w:p>
                    </w:txbxContent>
                  </v:textbox>
                </v:shape>
                <v:shape id="Text Box 87" o:spid="_x0000_s1060" type="#_x0000_t202" style="position:absolute;left:490;top:3836;width:11270;height:1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Rehabilitation/Social Work, such as:</w:t>
                        </w:r>
                      </w:p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Human Services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Occupational Therapy </w:t>
                        </w:r>
                      </w:p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Physical Therapy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Rehabilitation Counseling</w:t>
                        </w:r>
                      </w:p>
                      <w:p w:rsidR="00260A4A" w:rsidRPr="005C444F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Speech Therapy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Mental Health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C444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Social Work</w:t>
                        </w:r>
                      </w:p>
                    </w:txbxContent>
                  </v:textbox>
                </v:shape>
                <v:shape id="Text Box 89" o:spid="_x0000_s1061" type="#_x0000_t202" style="position:absolute;left:490;top:7696;width:11270;height: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260A4A" w:rsidRPr="004C0587" w:rsidRDefault="00260A4A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260A4A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Other (please describe):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260A4A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260A4A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260A4A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</w:p>
                      <w:p w:rsidR="00260A4A" w:rsidRPr="004C0587" w:rsidRDefault="00260A4A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260A4A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</w:p>
                      <w:p w:rsidR="00260A4A" w:rsidRPr="004C0587" w:rsidRDefault="00260A4A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90" o:spid="_x0000_s1062" type="#_x0000_t202" style="position:absolute;left:490;top:11962;width:11270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260A4A" w:rsidRPr="001F64E5" w:rsidRDefault="00260A4A" w:rsidP="00061A48">
                        <w:pPr>
                          <w:jc w:val="both"/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You (and all Mentees) are responsible for getting to, and returning from, the central venue for local Disability Mentoring Day events and/or designated locations are arranged.  Check with the City of New York Mayor’s Office for Pe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ople with Disabilities (see p.12</w:t>
                        </w: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) to determine the details that pertain to you.</w:t>
                        </w:r>
                      </w:p>
                    </w:txbxContent>
                  </v:textbox>
                </v:shape>
                <v:shape id="Text Box 88" o:spid="_x0000_s1063" type="#_x0000_t202" style="position:absolute;left:490;top:5732;width:11270;height:2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Technology, such as:</w:t>
                        </w: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Computer Engineering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Computer Programming</w:t>
                        </w: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Computer Science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ab/>
                          <w:t xml:space="preserve">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Information Technology</w:t>
                        </w:r>
                      </w:p>
                      <w:p w:rsidR="00260A4A" w:rsidRPr="001F64E5" w:rsidRDefault="00260A4A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  <w:u w:val="single"/>
                          </w:rPr>
                          <w:tab/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1F64E5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Scientist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1428F4" w:rsidRDefault="0092528E" w:rsidP="00D341C7">
      <w:pPr>
        <w:pStyle w:val="Pa0"/>
        <w:pageBreakBefore/>
        <w:jc w:val="center"/>
        <w:rPr>
          <w:rFonts w:ascii="Futura Lt BT" w:hAnsi="Futura Lt BT" w:cs="Arial"/>
          <w:b/>
          <w:sz w:val="36"/>
          <w:szCs w:val="36"/>
        </w:rPr>
      </w:pPr>
      <w:r>
        <w:rPr>
          <w:rFonts w:ascii="Futura Lt BT" w:hAnsi="Futura Lt BT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3563620</wp:posOffset>
                </wp:positionV>
                <wp:extent cx="7152005" cy="3305810"/>
                <wp:effectExtent l="6350" t="10795" r="13970" b="7620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2005" cy="330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 w:rsidP="00E0628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 am applying for a mentor.  I understand that information contained in this application and résumé may be shared with potential mentors.  I understand that the mentoring relationship may not lead directly to employment or internship.  I understand that I am responsible for making transportation arrangements to and from the event.  I certify that my answers are true and complete to the best of my knowledge.  I understand that false or misleading information in my application may result in my termination from the mentoring program.</w:t>
                            </w:r>
                          </w:p>
                          <w:p w:rsidR="00260A4A" w:rsidRPr="00215FC8" w:rsidRDefault="00260A4A" w:rsidP="00E0628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Pr="005B06DC" w:rsidRDefault="00260A4A" w:rsidP="00247261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215FC8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Print Name and Date</w:t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4" type="#_x0000_t202" style="position:absolute;left:0;text-align:left;margin-left:5.75pt;margin-top:280.6pt;width:563.15pt;height:26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">
                <v:textbox>
                  <w:txbxContent>
                    <w:p w:rsidR="00260A4A" w:rsidRDefault="00260A4A" w:rsidP="00E0628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 am applying for a mentor.  I understand that information contained in this application and résumé may be shared with potential mentors.  I understand that the mentoring relationship may not lead directly to employment or internship.  I understand that I am responsible for making transportation arrangements to and from the event.  I certify that my answers are true and complete to the best of my knowledge.  I understand that false or misleading information in my application may result in my termination from the mentoring program.</w:t>
                      </w:r>
                    </w:p>
                    <w:p w:rsidR="00260A4A" w:rsidRPr="00215FC8" w:rsidRDefault="00260A4A" w:rsidP="00E0628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Pr="005B06DC" w:rsidRDefault="00260A4A" w:rsidP="00247261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215FC8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Print Name and Date</w:t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utura Lt BT" w:hAnsi="Futura Lt BT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82550</wp:posOffset>
                </wp:positionH>
                <wp:positionV relativeFrom="paragraph">
                  <wp:posOffset>448310</wp:posOffset>
                </wp:positionV>
                <wp:extent cx="7146925" cy="2503170"/>
                <wp:effectExtent l="6350" t="10160" r="9525" b="10795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6925" cy="250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 w:rsidP="00E0628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215FC8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Photo Release: </w:t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 understand that Disability Mentoring Day can attract attention from the media and that it is used to promote ongoing partnership between schools, disability organizations, and employers.  I hereby grant permission to be photographed for promotional and educational purposes.</w:t>
                            </w:r>
                          </w:p>
                          <w:p w:rsidR="00260A4A" w:rsidRDefault="00260A4A" w:rsidP="00E0628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Pr="00215FC8" w:rsidRDefault="00260A4A" w:rsidP="00E0628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Pr="005B06D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215FC8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Print Name and Date</w:t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5" type="#_x0000_t202" style="position:absolute;left:0;text-align:left;margin-left:6.5pt;margin-top:35.3pt;width:562.75pt;height:197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">
                <v:textbox>
                  <w:txbxContent>
                    <w:p w:rsidR="00260A4A" w:rsidRDefault="00260A4A" w:rsidP="00E0628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215FC8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 xml:space="preserve">Photo Release: </w:t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 understand that Disability Mentoring Day can attract attention from the media and that it is used to promote ongoing partnership between schools, disability organizations, and employers.  I hereby grant permission to be photographed for promotional and educational purposes.</w:t>
                      </w:r>
                    </w:p>
                    <w:p w:rsidR="00260A4A" w:rsidRDefault="00260A4A" w:rsidP="00E0628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Pr="00215FC8" w:rsidRDefault="00260A4A" w:rsidP="00E0628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Pr="005B06D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215FC8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Print Name and Date</w:t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utura Lt BT" w:hAnsi="Futura Lt BT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52705</wp:posOffset>
                </wp:positionV>
                <wp:extent cx="7139305" cy="1475105"/>
                <wp:effectExtent l="6350" t="5080" r="7620" b="5715"/>
                <wp:wrapTight wrapText="bothSides">
                  <wp:wrapPolygon edited="0">
                    <wp:start x="-29" y="0"/>
                    <wp:lineTo x="-29" y="21461"/>
                    <wp:lineTo x="21629" y="21461"/>
                    <wp:lineTo x="21629" y="0"/>
                    <wp:lineTo x="-29" y="0"/>
                  </wp:wrapPolygon>
                </wp:wrapTight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305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215FC8" w:rsidRDefault="00260A4A" w:rsidP="00FB7089">
                            <w:pPr>
                              <w:jc w:val="center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TO BE COMPLETED BY ALL PARTICIPANTS</w:t>
                            </w:r>
                          </w:p>
                          <w:p w:rsidR="00260A4A" w:rsidRPr="00215FC8" w:rsidRDefault="00260A4A" w:rsidP="00E0628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Pr="00247261" w:rsidRDefault="00260A4A" w:rsidP="00247261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215FC8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NOTE: For students in high school, the authorization form must be completed by a parent or guardian as shown on last page of the I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nitial Consent Form (see p.10).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6" type="#_x0000_t202" style="position:absolute;left:0;text-align:left;margin-left:5.75pt;margin-top:4.15pt;width:562.15pt;height:116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">
                <v:textbox>
                  <w:txbxContent>
                    <w:p w:rsidR="00260A4A" w:rsidRPr="00215FC8" w:rsidRDefault="00260A4A" w:rsidP="00FB7089">
                      <w:pPr>
                        <w:jc w:val="center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TO BE COMPLETED BY ALL PARTICIPANTS</w:t>
                      </w:r>
                    </w:p>
                    <w:p w:rsidR="00260A4A" w:rsidRPr="00215FC8" w:rsidRDefault="00260A4A" w:rsidP="00E0628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Pr="00247261" w:rsidRDefault="00260A4A" w:rsidP="00247261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215FC8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NOTE: For students in high school, the authorization form must be completed by a parent or guardian as shown on last page of the I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nitial Consent Form (see p.10).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Futura Lt BT" w:hAnsi="Futura Lt BT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-478790</wp:posOffset>
                </wp:positionV>
                <wp:extent cx="7156450" cy="367030"/>
                <wp:effectExtent l="6350" t="6985" r="9525" b="26035"/>
                <wp:wrapTight wrapText="bothSides">
                  <wp:wrapPolygon edited="0">
                    <wp:start x="-57" y="0"/>
                    <wp:lineTo x="-29" y="21974"/>
                    <wp:lineTo x="21657" y="21974"/>
                    <wp:lineTo x="21657" y="0"/>
                    <wp:lineTo x="-57" y="0"/>
                  </wp:wrapPolygon>
                </wp:wrapTight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367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0A4A" w:rsidRPr="007D0978" w:rsidRDefault="00260A4A" w:rsidP="005F66C0">
                            <w:pPr>
                              <w:jc w:val="center"/>
                              <w:rPr>
                                <w:rFonts w:ascii="Helvetica LT Std" w:hAnsi="Helvetica LT Std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D0978">
                              <w:rPr>
                                <w:rFonts w:ascii="Helvetica LT Std" w:hAnsi="Helvetica LT Std"/>
                                <w:color w:val="FFFFFF"/>
                                <w:sz w:val="40"/>
                                <w:szCs w:val="40"/>
                              </w:rPr>
                              <w:t>PHOTO RELEASE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7" type="#_x0000_t202" style="position:absolute;left:0;text-align:left;margin-left:5.75pt;margin-top:-37.7pt;width:563.5pt;height:28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" fillcolor="black" strokeweight="1pt">
                <v:shadow on="t" color="#7f7f7f" opacity=".5" offset="1pt"/>
                <v:textbox>
                  <w:txbxContent>
                    <w:p w:rsidR="00260A4A" w:rsidRPr="007D0978" w:rsidRDefault="00260A4A" w:rsidP="005F66C0">
                      <w:pPr>
                        <w:jc w:val="center"/>
                        <w:rPr>
                          <w:rFonts w:ascii="Helvetica LT Std" w:hAnsi="Helvetica LT Std"/>
                          <w:color w:val="FFFFFF"/>
                          <w:sz w:val="40"/>
                          <w:szCs w:val="40"/>
                        </w:rPr>
                      </w:pPr>
                      <w:r w:rsidRPr="007D0978">
                        <w:rPr>
                          <w:rFonts w:ascii="Helvetica LT Std" w:hAnsi="Helvetica LT Std"/>
                          <w:color w:val="FFFFFF"/>
                          <w:sz w:val="40"/>
                          <w:szCs w:val="40"/>
                        </w:rPr>
                        <w:t>PHOTO RELEASE FORM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428F4" w:rsidRDefault="0092528E" w:rsidP="00D341C7">
      <w:pPr>
        <w:pStyle w:val="Pa0"/>
        <w:pageBreakBefore/>
        <w:jc w:val="center"/>
        <w:rPr>
          <w:rFonts w:ascii="Futura Lt BT" w:hAnsi="Futura Lt BT" w:cs="Arial"/>
          <w:b/>
          <w:sz w:val="36"/>
          <w:szCs w:val="36"/>
        </w:rPr>
      </w:pPr>
      <w:r>
        <w:rPr>
          <w:rFonts w:ascii="Futura Lt BT" w:hAnsi="Futura Lt BT" w:cs="Arial"/>
          <w:b/>
          <w:bCs/>
          <w:noProof/>
          <w:color w:val="211D1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22860</wp:posOffset>
                </wp:positionV>
                <wp:extent cx="7152005" cy="4610100"/>
                <wp:effectExtent l="6350" t="13335" r="13970" b="5715"/>
                <wp:wrapNone/>
                <wp:docPr id="1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2005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FF272B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Your son/daughter has been invited to attend the Disability Mentoring Day (DMD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) event on Wednesday, October 15, 2014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, locally coordinated by the City of New York Mayor’s Office for People with Disabilities (MOPD).  </w:t>
                            </w:r>
                            <w:r w:rsidR="00444926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He/she will take part in career 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oriented activities designed to expose him/her to the world of employment. For further information and mailing details, please contact the Mayor’s Office for Peo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ple with Disabilities (see p. 12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).</w:t>
                            </w:r>
                          </w:p>
                          <w:p w:rsidR="00260A4A" w:rsidRPr="00FF272B" w:rsidRDefault="00260A4A">
                            <w:pPr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260A4A" w:rsidRPr="00E616F2" w:rsidRDefault="00260A4A" w:rsidP="0011440D">
                            <w:pPr>
                              <w:jc w:val="center"/>
                              <w:rPr>
                                <w:rFonts w:ascii="Helvetica LT Std" w:hAnsi="Helvetica LT Std"/>
                                <w:b/>
                                <w:sz w:val="40"/>
                                <w:szCs w:val="40"/>
                              </w:rPr>
                            </w:pPr>
                            <w:r w:rsidRPr="00E616F2">
                              <w:rPr>
                                <w:rFonts w:ascii="Helvetica LT Std" w:hAnsi="Helvetica LT Std"/>
                                <w:b/>
                                <w:sz w:val="40"/>
                                <w:szCs w:val="40"/>
                              </w:rPr>
                              <w:t xml:space="preserve">PERMISSION TO PARTICIPATE IN </w:t>
                            </w:r>
                          </w:p>
                          <w:p w:rsidR="00260A4A" w:rsidRPr="00E616F2" w:rsidRDefault="00260A4A" w:rsidP="0011440D">
                            <w:pPr>
                              <w:jc w:val="center"/>
                              <w:rPr>
                                <w:rFonts w:ascii="Helvetica LT Std" w:hAnsi="Helvetica LT St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b/>
                                <w:sz w:val="40"/>
                                <w:szCs w:val="40"/>
                              </w:rPr>
                              <w:t>DISABILITY MENTORING DAY 2014</w:t>
                            </w:r>
                          </w:p>
                          <w:p w:rsidR="00260A4A" w:rsidRPr="00FF272B" w:rsidRDefault="00260A4A" w:rsidP="0011440D">
                            <w:pPr>
                              <w:jc w:val="center"/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260A4A" w:rsidRPr="00FF272B" w:rsidRDefault="00260A4A" w:rsidP="00764F2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My son/daug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hter,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may participate in the Disability Mentoring Day act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ivities on Wednesday, October 15, 2014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from 9:00 AM to 5:00 PM.</w:t>
                            </w:r>
                          </w:p>
                          <w:p w:rsidR="00260A4A" w:rsidRPr="00FF272B" w:rsidRDefault="00260A4A" w:rsidP="0011440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Pr="00E616F2" w:rsidRDefault="00260A4A" w:rsidP="0011440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FF272B" w:rsidRDefault="00260A4A" w:rsidP="0011440D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Print Name and Date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8" type="#_x0000_t202" style="position:absolute;left:0;text-align:left;margin-left:5.75pt;margin-top:1.8pt;width:563.15pt;height:3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">
                <v:textbox>
                  <w:txbxContent>
                    <w:p w:rsidR="00260A4A" w:rsidRPr="00FF272B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Your son/daughter has been invited to attend the Disability Mentoring Day (DMD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) event on Wednesday, October 15, 2014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, locally coordinated by the City of New York Mayor’s Office for People with Disabilities (MOPD).  </w:t>
                      </w:r>
                      <w:r w:rsidR="00444926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He/she will take part in career 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oriented activities designed to expose him/her to the world of employment. For further information and mailing details, please contact the Mayor’s Office for Peo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ple with Disabilities (see p. 12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).</w:t>
                      </w:r>
                    </w:p>
                    <w:p w:rsidR="00260A4A" w:rsidRPr="00FF272B" w:rsidRDefault="00260A4A">
                      <w:pPr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</w:pPr>
                    </w:p>
                    <w:p w:rsidR="00260A4A" w:rsidRPr="00E616F2" w:rsidRDefault="00260A4A" w:rsidP="0011440D">
                      <w:pPr>
                        <w:jc w:val="center"/>
                        <w:rPr>
                          <w:rFonts w:ascii="Helvetica LT Std" w:hAnsi="Helvetica LT Std"/>
                          <w:b/>
                          <w:sz w:val="40"/>
                          <w:szCs w:val="40"/>
                        </w:rPr>
                      </w:pPr>
                      <w:r w:rsidRPr="00E616F2">
                        <w:rPr>
                          <w:rFonts w:ascii="Helvetica LT Std" w:hAnsi="Helvetica LT Std"/>
                          <w:b/>
                          <w:sz w:val="40"/>
                          <w:szCs w:val="40"/>
                        </w:rPr>
                        <w:t xml:space="preserve">PERMISSION TO PARTICIPATE IN </w:t>
                      </w:r>
                    </w:p>
                    <w:p w:rsidR="00260A4A" w:rsidRPr="00E616F2" w:rsidRDefault="00260A4A" w:rsidP="0011440D">
                      <w:pPr>
                        <w:jc w:val="center"/>
                        <w:rPr>
                          <w:rFonts w:ascii="Helvetica LT Std" w:hAnsi="Helvetica LT St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elvetica LT Std" w:hAnsi="Helvetica LT Std"/>
                          <w:b/>
                          <w:sz w:val="40"/>
                          <w:szCs w:val="40"/>
                        </w:rPr>
                        <w:t>DISABILITY MENTORING DAY 2014</w:t>
                      </w:r>
                    </w:p>
                    <w:p w:rsidR="00260A4A" w:rsidRPr="00FF272B" w:rsidRDefault="00260A4A" w:rsidP="0011440D">
                      <w:pPr>
                        <w:jc w:val="center"/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</w:pPr>
                    </w:p>
                    <w:p w:rsidR="00260A4A" w:rsidRPr="00FF272B" w:rsidRDefault="00260A4A" w:rsidP="00764F2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My son/daug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hter,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may participate in the Disability Mentoring Day act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ivities on Wednesday, October 15, 2014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from 9:00 AM to 5:00 PM.</w:t>
                      </w:r>
                    </w:p>
                    <w:p w:rsidR="00260A4A" w:rsidRPr="00FF272B" w:rsidRDefault="00260A4A" w:rsidP="0011440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Pr="00E616F2" w:rsidRDefault="00260A4A" w:rsidP="0011440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FF272B" w:rsidRDefault="00260A4A" w:rsidP="0011440D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Print Name and Date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79375</wp:posOffset>
                </wp:positionH>
                <wp:positionV relativeFrom="paragraph">
                  <wp:posOffset>-478790</wp:posOffset>
                </wp:positionV>
                <wp:extent cx="7137400" cy="394970"/>
                <wp:effectExtent l="12700" t="6985" r="12700" b="26670"/>
                <wp:wrapNone/>
                <wp:docPr id="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394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0A4A" w:rsidRPr="007D0978" w:rsidRDefault="00260A4A" w:rsidP="005F66C0">
                            <w:pPr>
                              <w:jc w:val="center"/>
                              <w:rPr>
                                <w:rFonts w:ascii="Helvetica LT Std" w:hAnsi="Helvetica LT Std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D0978">
                              <w:rPr>
                                <w:rFonts w:ascii="Helvetica LT Std" w:hAnsi="Helvetica LT Std"/>
                                <w:color w:val="FFFFFF"/>
                                <w:sz w:val="40"/>
                                <w:szCs w:val="40"/>
                              </w:rPr>
                              <w:t>PARENT/GUARDIAN INITIAL CONSENT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9" type="#_x0000_t202" style="position:absolute;left:0;text-align:left;margin-left:6.25pt;margin-top:-37.7pt;width:562pt;height:31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" fillcolor="black" strokeweight="1pt">
                <v:shadow on="t" color="#7f7f7f" opacity=".5" offset="1pt"/>
                <v:textbox>
                  <w:txbxContent>
                    <w:p w:rsidR="00260A4A" w:rsidRPr="007D0978" w:rsidRDefault="00260A4A" w:rsidP="005F66C0">
                      <w:pPr>
                        <w:jc w:val="center"/>
                        <w:rPr>
                          <w:rFonts w:ascii="Helvetica LT Std" w:hAnsi="Helvetica LT Std"/>
                          <w:color w:val="FFFFFF"/>
                          <w:sz w:val="40"/>
                          <w:szCs w:val="40"/>
                        </w:rPr>
                      </w:pPr>
                      <w:r w:rsidRPr="007D0978">
                        <w:rPr>
                          <w:rFonts w:ascii="Helvetica LT Std" w:hAnsi="Helvetica LT Std"/>
                          <w:color w:val="FFFFFF"/>
                          <w:sz w:val="40"/>
                          <w:szCs w:val="40"/>
                        </w:rPr>
                        <w:t>PARENT/GUARDIAN INITIAL CONSENT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4966970</wp:posOffset>
                </wp:positionV>
                <wp:extent cx="7156450" cy="3467735"/>
                <wp:effectExtent l="6350" t="13970" r="9525" b="13970"/>
                <wp:wrapNone/>
                <wp:docPr id="1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FF272B" w:rsidRDefault="00260A4A" w:rsidP="0011440D">
                            <w:pPr>
                              <w:jc w:val="center"/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</w:pPr>
                            <w:r w:rsidRPr="00FF272B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>PRELIMINARY TRANSPORTATION PERMISSION</w:t>
                            </w:r>
                          </w:p>
                          <w:p w:rsidR="00260A4A" w:rsidRPr="00FF272B" w:rsidRDefault="00260A4A" w:rsidP="0011440D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</w:p>
                          <w:p w:rsidR="00260A4A" w:rsidRPr="00FF272B" w:rsidRDefault="00260A4A" w:rsidP="00764F2A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I 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understand that I am responsible for making transportation arrangements for my son/daughter to the mentori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ng site on Wednesday, October 15, 2014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, and I understand that this may involve my son/daughter traveling between different locations during the day in vehicles that may either be School Distri</w:t>
                            </w:r>
                            <w:r w:rsidR="00444926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ct vehicles or business-</w:t>
                            </w:r>
                            <w:r w:rsidRPr="00FF272B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owned vehicles and may be driven either by School District employee or local business people.  I further understand that, in certain cases made known to me in advance, employers may escort my son/daughter to job shadowing work site, via public transportation and that such arrangements will depend on the agency to which he/she is matched.</w:t>
                            </w:r>
                          </w:p>
                          <w:p w:rsidR="00260A4A" w:rsidRDefault="00260A4A" w:rsidP="00114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0" type="#_x0000_t202" style="position:absolute;left:0;text-align:left;margin-left:5.75pt;margin-top:391.1pt;width:563.5pt;height:2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">
                <v:textbox>
                  <w:txbxContent>
                    <w:p w:rsidR="00260A4A" w:rsidRPr="00FF272B" w:rsidRDefault="00260A4A" w:rsidP="0011440D">
                      <w:pPr>
                        <w:jc w:val="center"/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</w:pPr>
                      <w:r w:rsidRPr="00FF272B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>PRELIMINARY TRANSPORTATION PERMISSION</w:t>
                      </w:r>
                    </w:p>
                    <w:p w:rsidR="00260A4A" w:rsidRPr="00FF272B" w:rsidRDefault="00260A4A" w:rsidP="0011440D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</w:p>
                    <w:p w:rsidR="00260A4A" w:rsidRPr="00FF272B" w:rsidRDefault="00260A4A" w:rsidP="00764F2A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I 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understand that I am responsible for making transportation arrangements for my son/daughter to the mentori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ng site on Wednesday, October 15, 2014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, and I understand that this may involve my son/daughter traveling between different locations during the day in vehicles that may either be School Distri</w:t>
                      </w:r>
                      <w:r w:rsidR="00444926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ct vehicles or business-</w:t>
                      </w:r>
                      <w:r w:rsidRPr="00FF272B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owned vehicles and may be driven either by School District employee or local business people.  I further understand that, in certain cases made known to me in advance, employers may escort my son/daughter to job shadowing work site, via public transportation and that such arrangements will depend on the agency to which he/she is matched.</w:t>
                      </w:r>
                    </w:p>
                    <w:p w:rsidR="00260A4A" w:rsidRDefault="00260A4A" w:rsidP="0011440D"/>
                  </w:txbxContent>
                </v:textbox>
              </v:shape>
            </w:pict>
          </mc:Fallback>
        </mc:AlternateContent>
      </w:r>
    </w:p>
    <w:p w:rsidR="001428F4" w:rsidRDefault="0092528E" w:rsidP="00D341C7">
      <w:pPr>
        <w:pStyle w:val="Pa0"/>
        <w:pageBreakBefore/>
        <w:jc w:val="center"/>
        <w:rPr>
          <w:rFonts w:ascii="Futura Lt BT" w:hAnsi="Futura Lt BT" w:cs="Arial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80645</wp:posOffset>
                </wp:positionH>
                <wp:positionV relativeFrom="paragraph">
                  <wp:posOffset>-378460</wp:posOffset>
                </wp:positionV>
                <wp:extent cx="7148830" cy="2101850"/>
                <wp:effectExtent l="13970" t="12065" r="9525" b="10160"/>
                <wp:wrapNone/>
                <wp:docPr id="1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830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 will provide transportation for son/daughter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 xml:space="preserve"> to and from the mentori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ng site on Wednesday, October 15, 2014</w:t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.  I will also transport him/her to the particular mentoring organization and then back to the afternoon event in accordance with the arrangements individually made with that organization in advance.</w:t>
                            </w:r>
                          </w:p>
                          <w:p w:rsidR="00260A4A" w:rsidRPr="00334C7F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616F2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E616F2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Signature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1" type="#_x0000_t202" style="position:absolute;left:0;text-align:left;margin-left:6.35pt;margin-top:-29.8pt;width:562.9pt;height:16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">
                <v:textbox>
                  <w:txbxContent>
                    <w:p w:rsidR="00260A4A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 will provide transportation for son/daughter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 xml:space="preserve"> to and from the mentori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ng site on Wednesday, October 15, 2014</w:t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.  I will also transport him/her to the particular mentoring organization and then back to the afternoon event in accordance with the arrangements individually made with that organization in advance.</w:t>
                      </w:r>
                    </w:p>
                    <w:p w:rsidR="00260A4A" w:rsidRPr="00334C7F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616F2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E616F2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Signature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358" w:rsidRPr="009457CC" w:rsidRDefault="000E2358" w:rsidP="000E2358">
      <w:pPr>
        <w:rPr>
          <w:sz w:val="40"/>
          <w:szCs w:val="40"/>
        </w:rPr>
      </w:pPr>
    </w:p>
    <w:p w:rsidR="003E6279" w:rsidRPr="00B701C1" w:rsidRDefault="003E6279" w:rsidP="00B701C1">
      <w:pPr>
        <w:pStyle w:val="Pa3"/>
        <w:jc w:val="both"/>
        <w:rPr>
          <w:rFonts w:ascii="Futura Lt BT" w:hAnsi="Futura Lt BT" w:cs="Arial"/>
          <w:b/>
          <w:bCs/>
          <w:color w:val="211D1E"/>
          <w:sz w:val="36"/>
          <w:szCs w:val="36"/>
        </w:rPr>
      </w:pPr>
    </w:p>
    <w:p w:rsidR="003E6279" w:rsidRDefault="003E6279" w:rsidP="003E6279"/>
    <w:p w:rsidR="003E6279" w:rsidRDefault="003E6279" w:rsidP="003E6279"/>
    <w:p w:rsidR="003E6279" w:rsidRDefault="003E6279" w:rsidP="003E6279"/>
    <w:p w:rsidR="003E6279" w:rsidRDefault="003E6279" w:rsidP="003E6279"/>
    <w:p w:rsidR="00387768" w:rsidRDefault="0092528E" w:rsidP="00387768">
      <w:pPr>
        <w:pStyle w:val="Pa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1077595</wp:posOffset>
                </wp:positionV>
                <wp:extent cx="7156450" cy="2106930"/>
                <wp:effectExtent l="6350" t="10795" r="9525" b="6350"/>
                <wp:wrapTight wrapText="bothSides">
                  <wp:wrapPolygon edited="0">
                    <wp:start x="-29" y="0"/>
                    <wp:lineTo x="-29" y="21502"/>
                    <wp:lineTo x="21629" y="21502"/>
                    <wp:lineTo x="21629" y="0"/>
                    <wp:lineTo x="-29" y="0"/>
                  </wp:wrapPolygon>
                </wp:wrapTight>
                <wp:docPr id="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1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E616F2">
                              <w:rPr>
                                <w:rFonts w:ascii="Helvetica LT Std" w:hAnsi="Helvetica LT Std"/>
                                <w:b/>
                                <w:sz w:val="34"/>
                                <w:szCs w:val="34"/>
                              </w:rPr>
                              <w:t xml:space="preserve">Photo Release: </w:t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 understand that Disability Mentoring Day can attract attention from the media and that it is used to promote ongoing partnership between schools, disability organizations, and employers.  I hereby grant permission to be photographed for promotional and educational purposes.</w:t>
                            </w:r>
                          </w:p>
                          <w:p w:rsidR="00260A4A" w:rsidRPr="00334C7F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E616F2" w:rsidRDefault="00260A4A" w:rsidP="001668A8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5B06DC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Print Name and Date</w:t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E616F2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2" type="#_x0000_t202" style="position:absolute;margin-left:5.75pt;margin-top:84.85pt;width:563.5pt;height:16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">
                <v:textbox>
                  <w:txbxContent>
                    <w:p w:rsidR="00260A4A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E616F2">
                        <w:rPr>
                          <w:rFonts w:ascii="Helvetica LT Std" w:hAnsi="Helvetica LT Std"/>
                          <w:b/>
                          <w:sz w:val="34"/>
                          <w:szCs w:val="34"/>
                        </w:rPr>
                        <w:t xml:space="preserve">Photo Release: </w:t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 understand that Disability Mentoring Day can attract attention from the media and that it is used to promote ongoing partnership between schools, disability organizations, and employers.  I hereby grant permission to be photographed for promotional and educational purposes.</w:t>
                      </w:r>
                    </w:p>
                    <w:p w:rsidR="00260A4A" w:rsidRPr="00334C7F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E616F2" w:rsidRDefault="00260A4A" w:rsidP="001668A8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5B06DC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Print Name and Date</w:t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E616F2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Signature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4015105</wp:posOffset>
                </wp:positionV>
                <wp:extent cx="7156450" cy="2909570"/>
                <wp:effectExtent l="6350" t="5080" r="9525" b="9525"/>
                <wp:wrapTight wrapText="bothSides">
                  <wp:wrapPolygon edited="0">
                    <wp:start x="-29" y="0"/>
                    <wp:lineTo x="-29" y="21529"/>
                    <wp:lineTo x="21629" y="21529"/>
                    <wp:lineTo x="21629" y="0"/>
                    <wp:lineTo x="-29" y="0"/>
                  </wp:wrapPolygon>
                </wp:wrapTight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0" cy="290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A4A" w:rsidRPr="005B06DC" w:rsidRDefault="00260A4A" w:rsidP="001668A8">
                            <w:pPr>
                              <w:jc w:val="both"/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I am applying for my son/daughter.  I understand that information contained in this application and résumé may be shared with potential mentors.  I understand that the mentoring relationship may not lead directly to employment or internship.  I understand that I am responsible for making transportation arrangements to and from the event.  I certify that my answers are true and complete to the best of my knowledge.  I understand that false or misleading information in the application may result in my termination from the mentoring program.</w:t>
                            </w:r>
                          </w:p>
                          <w:p w:rsidR="00260A4A" w:rsidRPr="00334C7F" w:rsidRDefault="00260A4A" w:rsidP="001668A8">
                            <w:pPr>
                              <w:rPr>
                                <w:rFonts w:ascii="Helvetica LT Std" w:hAnsi="Helvetica LT Std"/>
                                <w:sz w:val="22"/>
                                <w:szCs w:val="22"/>
                              </w:rPr>
                            </w:pPr>
                          </w:p>
                          <w:p w:rsidR="00260A4A" w:rsidRPr="005B06DC" w:rsidRDefault="00260A4A" w:rsidP="001668A8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  <w:u w:val="single"/>
                              </w:rPr>
                              <w:tab/>
                            </w:r>
                          </w:p>
                          <w:p w:rsidR="00260A4A" w:rsidRPr="002B086E" w:rsidRDefault="00260A4A">
                            <w:pP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</w:pP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Print Name and Date</w:t>
                            </w: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ab/>
                            </w:r>
                            <w:r w:rsidRPr="005B06DC">
                              <w:rPr>
                                <w:rFonts w:ascii="Helvetica LT Std" w:hAnsi="Helvetica LT Std"/>
                                <w:sz w:val="34"/>
                                <w:szCs w:val="34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3" type="#_x0000_t202" style="position:absolute;margin-left:5.75pt;margin-top:316.15pt;width:563.5pt;height:22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">
                <v:textbox>
                  <w:txbxContent>
                    <w:p w:rsidR="00260A4A" w:rsidRPr="005B06DC" w:rsidRDefault="00260A4A" w:rsidP="001668A8">
                      <w:pPr>
                        <w:jc w:val="both"/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I am applying for my son/daughter.  I understand that information contained in this application and résumé may be shared with potential mentors.  I understand that the mentoring relationship may not lead directly to employment or internship.  I understand that I am responsible for making transportation arrangements to and from the event.  I certify that my answers are true and complete to the best of my knowledge.  I understand that false or misleading information in the application may result in my termination from the mentoring program.</w:t>
                      </w:r>
                    </w:p>
                    <w:p w:rsidR="00260A4A" w:rsidRPr="00334C7F" w:rsidRDefault="00260A4A" w:rsidP="001668A8">
                      <w:pPr>
                        <w:rPr>
                          <w:rFonts w:ascii="Helvetica LT Std" w:hAnsi="Helvetica LT Std"/>
                          <w:sz w:val="22"/>
                          <w:szCs w:val="22"/>
                        </w:rPr>
                      </w:pPr>
                    </w:p>
                    <w:p w:rsidR="00260A4A" w:rsidRPr="005B06DC" w:rsidRDefault="00260A4A" w:rsidP="001668A8">
                      <w:pP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</w:pP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  <w:u w:val="single"/>
                        </w:rPr>
                        <w:tab/>
                      </w:r>
                    </w:p>
                    <w:p w:rsidR="00260A4A" w:rsidRPr="002B086E" w:rsidRDefault="00260A4A">
                      <w:pPr>
                        <w:rPr>
                          <w:rFonts w:ascii="Helvetica LT Std" w:hAnsi="Helvetica LT Std"/>
                          <w:sz w:val="34"/>
                          <w:szCs w:val="34"/>
                        </w:rPr>
                      </w:pP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Print Name and Date</w:t>
                      </w: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Fonts w:ascii="Helvetica LT Std" w:hAnsi="Helvetica LT Std"/>
                          <w:sz w:val="34"/>
                          <w:szCs w:val="34"/>
                        </w:rPr>
                        <w:tab/>
                      </w:r>
                      <w:r w:rsidRPr="005B06DC">
                        <w:rPr>
                          <w:rFonts w:ascii="Helvetica LT Std" w:hAnsi="Helvetica LT Std"/>
                          <w:sz w:val="34"/>
                          <w:szCs w:val="34"/>
                        </w:rPr>
                        <w:t>Signature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701C1" w:rsidRDefault="00B701C1" w:rsidP="00B701C1">
      <w:pPr>
        <w:pStyle w:val="Pa0"/>
        <w:pageBreakBefore/>
        <w:rPr>
          <w:noProof/>
        </w:rPr>
      </w:pPr>
    </w:p>
    <w:p w:rsidR="008349B5" w:rsidRDefault="0092528E" w:rsidP="004A38F2">
      <w:pPr>
        <w:pStyle w:val="Pa5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377190</wp:posOffset>
                </wp:positionV>
                <wp:extent cx="7156450" cy="2809240"/>
                <wp:effectExtent l="6350" t="15240" r="9525" b="13970"/>
                <wp:wrapTight wrapText="bothSides">
                  <wp:wrapPolygon edited="0">
                    <wp:start x="-57" y="0"/>
                    <wp:lineTo x="-57" y="21527"/>
                    <wp:lineTo x="21657" y="21527"/>
                    <wp:lineTo x="21657" y="0"/>
                    <wp:lineTo x="-57" y="0"/>
                  </wp:wrapPolygon>
                </wp:wrapTight>
                <wp:docPr id="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2809240"/>
                          <a:chOff x="490" y="4784"/>
                          <a:chExt cx="11270" cy="4424"/>
                        </a:xfrm>
                      </wpg:grpSpPr>
                      <wps:wsp>
                        <wps:cNvPr id="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4784"/>
                            <a:ext cx="11270" cy="7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60A4A" w:rsidRPr="007D0978" w:rsidRDefault="00260A4A" w:rsidP="005F66C0">
                              <w:pPr>
                                <w:jc w:val="center"/>
                                <w:rPr>
                                  <w:rFonts w:ascii="Helvetica LT Std" w:hAnsi="Helvetica LT Std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7D0978">
                                <w:rPr>
                                  <w:rFonts w:ascii="Helvetica LT Std" w:hAnsi="Helvetica LT Std"/>
                                  <w:color w:val="FFFFFF"/>
                                  <w:sz w:val="40"/>
                                  <w:szCs w:val="40"/>
                                </w:rPr>
                                <w:t>Disability Mentoring Day Contact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5574"/>
                            <a:ext cx="11270" cy="3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A4A" w:rsidRPr="005A3C5F" w:rsidRDefault="00260A4A" w:rsidP="00660450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For more information about DMD contact the phone number listed below.  Mail the completed form to the address listed below:</w:t>
                              </w:r>
                            </w:p>
                            <w:p w:rsidR="00260A4A" w:rsidRPr="00334C7F" w:rsidRDefault="00260A4A" w:rsidP="00660450">
                              <w:pPr>
                                <w:rPr>
                                  <w:rFonts w:ascii="Helvetica LT Std" w:hAnsi="Helvetica LT Std"/>
                                  <w:sz w:val="22"/>
                                  <w:szCs w:val="22"/>
                                </w:rPr>
                              </w:pPr>
                            </w:p>
                            <w:p w:rsidR="00260A4A" w:rsidRPr="005A3C5F" w:rsidRDefault="00260A4A" w:rsidP="00660450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Disability Mentoring Day Program</w:t>
                              </w:r>
                            </w:p>
                            <w:p w:rsidR="00260A4A" w:rsidRPr="005A3C5F" w:rsidRDefault="00260A4A" w:rsidP="00660450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Mayor’s Office for People with Disabilities</w:t>
                              </w:r>
                            </w:p>
                            <w:p w:rsidR="00260A4A" w:rsidRPr="005A3C5F" w:rsidRDefault="00260A4A" w:rsidP="00660450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100 Gold Street, 2</w:t>
                              </w: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  <w:vertAlign w:val="superscript"/>
                                </w:rPr>
                                <w:t>nd</w:t>
                              </w: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Floor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, </w:t>
                              </w: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New York, NY 10038</w:t>
                              </w:r>
                            </w:p>
                            <w:p w:rsidR="00260A4A" w:rsidRPr="005A3C5F" w:rsidRDefault="00260A4A" w:rsidP="00660450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Voice (212) 788-2830 • NY Relay (80</w:t>
                              </w:r>
                              <w:r w:rsidR="00173233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0) 421-1220 • Fax (212) 312-0960</w:t>
                              </w: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E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-</w:t>
                              </w: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mail: </w:t>
                              </w:r>
                              <w:hyperlink r:id="rId15" w:history="1">
                                <w:r w:rsidRPr="005A3C5F">
                                  <w:rPr>
                                    <w:rStyle w:val="Hyperlink"/>
                                    <w:rFonts w:ascii="Helvetica LT Std" w:hAnsi="Helvetica LT Std"/>
                                    <w:sz w:val="34"/>
                                    <w:szCs w:val="34"/>
                                  </w:rPr>
                                  <w:t>DMD@cityhall.nyc.gov</w:t>
                                </w:r>
                              </w:hyperlink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•</w:t>
                              </w:r>
                              <w: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 xml:space="preserve">Website: </w:t>
                              </w:r>
                              <w:hyperlink r:id="rId16" w:history="1">
                                <w:r w:rsidRPr="005A3C5F">
                                  <w:rPr>
                                    <w:rStyle w:val="Hyperlink"/>
                                    <w:rFonts w:ascii="Helvetica LT Std" w:hAnsi="Helvetica LT Std"/>
                                    <w:sz w:val="34"/>
                                    <w:szCs w:val="34"/>
                                  </w:rPr>
                                  <w:t>www.nyc.gov/mopd</w:t>
                                </w:r>
                              </w:hyperlink>
                            </w:p>
                            <w:p w:rsidR="00260A4A" w:rsidRPr="005A3C5F" w:rsidRDefault="00260A4A" w:rsidP="00660450">
                              <w:pPr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</w:pPr>
                              <w:r w:rsidRPr="005A3C5F">
                                <w:rPr>
                                  <w:rFonts w:ascii="Helvetica LT Std" w:hAnsi="Helvetica LT Std"/>
                                  <w:sz w:val="34"/>
                                  <w:szCs w:val="34"/>
                                </w:rPr>
                                <w:t>Follow us on: Facebook and Twitter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74" style="position:absolute;left:0;text-align:left;margin-left:5.75pt;margin-top:29.7pt;width:563.5pt;height:221.2pt;z-index:251660288" coordorigin="490,4784" coordsize="11270,4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">
                <v:shape id="Text Box 55" o:spid="_x0000_s1075" type="#_x0000_t202" style="position:absolute;left:490;top:4784;width:112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elcMA&#10;AADaAAAADwAAAGRycy9kb3ducmV2LnhtbESPQWsCMRSE70L/Q3gFb5pttSKrUYog6kVQF8Hbc/Pc&#10;LN28LJuoa399IxQ8DjPzDTOdt7YSN2p86VjBRz8BQZw7XXKhIDsse2MQPiBrrByTggd5mM/eOlNM&#10;tbvzjm77UIgIYZ+iAhNCnUrpc0MWfd/VxNG7uMZiiLIppG7wHuG2kp9JMpIWS44LBmtaGMp/9ler&#10;YLBcDL9OmUnwstoct2e9O2a/rVLd9/Z7AiJQG17h//ZaKxjB80q8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FelcMAAADaAAAADwAAAAAAAAAAAAAAAACYAgAAZHJzL2Rv&#10;d25yZXYueG1sUEsFBgAAAAAEAAQA9QAAAIgDAAAAAA==&#10;" fillcolor="black" strokeweight="1pt">
                  <v:shadow on="t" color="#7f7f7f" opacity=".5" offset="1pt"/>
                  <v:textbox>
                    <w:txbxContent>
                      <w:p w:rsidR="00260A4A" w:rsidRPr="007D0978" w:rsidRDefault="00260A4A" w:rsidP="005F66C0">
                        <w:pPr>
                          <w:jc w:val="center"/>
                          <w:rPr>
                            <w:rFonts w:ascii="Helvetica LT Std" w:hAnsi="Helvetica LT Std"/>
                            <w:color w:val="FFFFFF"/>
                            <w:sz w:val="40"/>
                            <w:szCs w:val="40"/>
                          </w:rPr>
                        </w:pPr>
                        <w:r w:rsidRPr="007D0978">
                          <w:rPr>
                            <w:rFonts w:ascii="Helvetica LT Std" w:hAnsi="Helvetica LT Std"/>
                            <w:color w:val="FFFFFF"/>
                            <w:sz w:val="40"/>
                            <w:szCs w:val="40"/>
                          </w:rPr>
                          <w:t>Disability Mentoring Day Contact Information</w:t>
                        </w:r>
                      </w:p>
                    </w:txbxContent>
                  </v:textbox>
                </v:shape>
                <v:shape id="Text Box 56" o:spid="_x0000_s1076" type="#_x0000_t202" style="position:absolute;left:490;top:5574;width:11270;height:3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260A4A" w:rsidRPr="005A3C5F" w:rsidRDefault="00260A4A" w:rsidP="00660450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For more information about DMD contact the phone number listed below.  Mail the completed form to the address listed below:</w:t>
                        </w:r>
                      </w:p>
                      <w:p w:rsidR="00260A4A" w:rsidRPr="00334C7F" w:rsidRDefault="00260A4A" w:rsidP="00660450">
                        <w:pPr>
                          <w:rPr>
                            <w:rFonts w:ascii="Helvetica LT Std" w:hAnsi="Helvetica LT Std"/>
                            <w:sz w:val="22"/>
                            <w:szCs w:val="22"/>
                          </w:rPr>
                        </w:pPr>
                      </w:p>
                      <w:p w:rsidR="00260A4A" w:rsidRPr="005A3C5F" w:rsidRDefault="00260A4A" w:rsidP="00660450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Disability Mentoring Day Program</w:t>
                        </w:r>
                      </w:p>
                      <w:p w:rsidR="00260A4A" w:rsidRPr="005A3C5F" w:rsidRDefault="00260A4A" w:rsidP="00660450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Mayor’s Office for People with Disabilities</w:t>
                        </w:r>
                      </w:p>
                      <w:p w:rsidR="00260A4A" w:rsidRPr="005A3C5F" w:rsidRDefault="00260A4A" w:rsidP="00660450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100 Gold Street, 2</w:t>
                        </w: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  <w:vertAlign w:val="superscript"/>
                          </w:rPr>
                          <w:t>nd</w:t>
                        </w: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Floor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, </w:t>
                        </w: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New York, NY 10038</w:t>
                        </w:r>
                      </w:p>
                      <w:p w:rsidR="00260A4A" w:rsidRPr="005A3C5F" w:rsidRDefault="00260A4A" w:rsidP="00660450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Voice (212) 788-2830 • NY Relay (80</w:t>
                        </w:r>
                        <w:r w:rsidR="00173233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0) 421-1220 • Fax (212) 312-0960</w:t>
                        </w: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E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-</w:t>
                        </w: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mail: </w:t>
                        </w:r>
                        <w:hyperlink r:id="rId17" w:history="1">
                          <w:r w:rsidRPr="005A3C5F">
                            <w:rPr>
                              <w:rStyle w:val="Hyperlink"/>
                              <w:rFonts w:ascii="Helvetica LT Std" w:hAnsi="Helvetica LT Std"/>
                              <w:sz w:val="34"/>
                              <w:szCs w:val="34"/>
                            </w:rPr>
                            <w:t>DMD@cityhall.nyc.gov</w:t>
                          </w:r>
                        </w:hyperlink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•</w:t>
                        </w:r>
                        <w: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 </w:t>
                        </w: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 xml:space="preserve">Website: </w:t>
                        </w:r>
                        <w:hyperlink r:id="rId18" w:history="1">
                          <w:r w:rsidRPr="005A3C5F">
                            <w:rPr>
                              <w:rStyle w:val="Hyperlink"/>
                              <w:rFonts w:ascii="Helvetica LT Std" w:hAnsi="Helvetica LT Std"/>
                              <w:sz w:val="34"/>
                              <w:szCs w:val="34"/>
                            </w:rPr>
                            <w:t>www.nyc.gov/mopd</w:t>
                          </w:r>
                        </w:hyperlink>
                      </w:p>
                      <w:p w:rsidR="00260A4A" w:rsidRPr="005A3C5F" w:rsidRDefault="00260A4A" w:rsidP="00660450">
                        <w:pPr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</w:pPr>
                        <w:r w:rsidRPr="005A3C5F">
                          <w:rPr>
                            <w:rFonts w:ascii="Helvetica LT Std" w:hAnsi="Helvetica LT Std"/>
                            <w:sz w:val="34"/>
                            <w:szCs w:val="34"/>
                          </w:rPr>
                          <w:t>Follow us on: Facebook and Twitter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A38F2">
        <w:rPr>
          <w:noProof/>
        </w:rPr>
        <w:tab/>
      </w:r>
      <w:r w:rsidR="004A38F2">
        <w:rPr>
          <w:noProof/>
        </w:rPr>
        <w:tab/>
      </w:r>
    </w:p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Default="004A38F2" w:rsidP="004A38F2"/>
    <w:p w:rsidR="004A38F2" w:rsidRPr="004A38F2" w:rsidRDefault="004A38F2" w:rsidP="004A38F2"/>
    <w:p w:rsidR="008349B5" w:rsidRPr="008349B5" w:rsidRDefault="008349B5" w:rsidP="008349B5"/>
    <w:p w:rsidR="008349B5" w:rsidRPr="008349B5" w:rsidRDefault="0092528E" w:rsidP="004A38F2">
      <w:pPr>
        <w:jc w:val="center"/>
      </w:pPr>
      <w:r>
        <w:rPr>
          <w:noProof/>
        </w:rPr>
        <w:drawing>
          <wp:inline distT="0" distB="0" distL="0" distR="0">
            <wp:extent cx="4080510" cy="607060"/>
            <wp:effectExtent l="0" t="0" r="0" b="25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B5" w:rsidRPr="008349B5" w:rsidRDefault="008349B5" w:rsidP="008349B5"/>
    <w:p w:rsidR="008349B5" w:rsidRPr="008349B5" w:rsidRDefault="008349B5" w:rsidP="008349B5"/>
    <w:p w:rsidR="008349B5" w:rsidRPr="008349B5" w:rsidRDefault="008349B5" w:rsidP="008349B5"/>
    <w:p w:rsidR="008349B5" w:rsidRPr="008349B5" w:rsidRDefault="008349B5" w:rsidP="008349B5"/>
    <w:p w:rsidR="000E75A2" w:rsidRPr="008349B5" w:rsidRDefault="000E75A2" w:rsidP="008349B5">
      <w:pPr>
        <w:tabs>
          <w:tab w:val="left" w:pos="1986"/>
        </w:tabs>
      </w:pPr>
    </w:p>
    <w:sectPr w:rsidR="000E75A2" w:rsidRPr="008349B5" w:rsidSect="001B1CF9">
      <w:type w:val="continuous"/>
      <w:pgSz w:w="12240" w:h="15840"/>
      <w:pgMar w:top="360" w:right="360" w:bottom="360" w:left="36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726" w:rsidRDefault="00A97726">
      <w:r>
        <w:separator/>
      </w:r>
    </w:p>
  </w:endnote>
  <w:endnote w:type="continuationSeparator" w:id="0">
    <w:p w:rsidR="00A97726" w:rsidRDefault="00A97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Gothic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95 Blk"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LT Std">
    <w:altName w:val="Segoe Script"/>
    <w:charset w:val="00"/>
    <w:family w:val="auto"/>
    <w:pitch w:val="variable"/>
    <w:sig w:usb0="00000001" w:usb1="00000000" w:usb2="00000000" w:usb3="00000000" w:csb0="00000005" w:csb1="00000000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4A" w:rsidRDefault="00260A4A" w:rsidP="00B468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0A4A" w:rsidRDefault="00260A4A" w:rsidP="003E627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4A" w:rsidRPr="00B4688B" w:rsidRDefault="00260A4A" w:rsidP="00B4688B">
    <w:pPr>
      <w:pStyle w:val="Footer"/>
      <w:framePr w:wrap="around" w:vAnchor="text" w:hAnchor="margin" w:xAlign="center" w:y="1"/>
      <w:rPr>
        <w:rStyle w:val="PageNumber"/>
        <w:rFonts w:ascii="HelveticaNeueLT Std" w:hAnsi="HelveticaNeueLT Std"/>
        <w:sz w:val="34"/>
        <w:szCs w:val="34"/>
      </w:rPr>
    </w:pPr>
    <w:r w:rsidRPr="00B4688B">
      <w:rPr>
        <w:rStyle w:val="PageNumber"/>
        <w:rFonts w:ascii="HelveticaNeueLT Std" w:hAnsi="HelveticaNeueLT Std"/>
        <w:sz w:val="34"/>
        <w:szCs w:val="34"/>
      </w:rPr>
      <w:fldChar w:fldCharType="begin"/>
    </w:r>
    <w:r w:rsidRPr="00B4688B">
      <w:rPr>
        <w:rStyle w:val="PageNumber"/>
        <w:rFonts w:ascii="HelveticaNeueLT Std" w:hAnsi="HelveticaNeueLT Std"/>
        <w:sz w:val="34"/>
        <w:szCs w:val="34"/>
      </w:rPr>
      <w:instrText xml:space="preserve">PAGE  </w:instrText>
    </w:r>
    <w:r w:rsidRPr="00B4688B">
      <w:rPr>
        <w:rStyle w:val="PageNumber"/>
        <w:rFonts w:ascii="HelveticaNeueLT Std" w:hAnsi="HelveticaNeueLT Std"/>
        <w:sz w:val="34"/>
        <w:szCs w:val="34"/>
      </w:rPr>
      <w:fldChar w:fldCharType="separate"/>
    </w:r>
    <w:r w:rsidR="0092528E">
      <w:rPr>
        <w:rStyle w:val="PageNumber"/>
        <w:rFonts w:ascii="HelveticaNeueLT Std" w:hAnsi="HelveticaNeueLT Std"/>
        <w:noProof/>
        <w:sz w:val="34"/>
        <w:szCs w:val="34"/>
      </w:rPr>
      <w:t>1</w:t>
    </w:r>
    <w:r w:rsidRPr="00B4688B">
      <w:rPr>
        <w:rStyle w:val="PageNumber"/>
        <w:rFonts w:ascii="HelveticaNeueLT Std" w:hAnsi="HelveticaNeueLT Std"/>
        <w:sz w:val="34"/>
        <w:szCs w:val="34"/>
      </w:rPr>
      <w:fldChar w:fldCharType="end"/>
    </w:r>
  </w:p>
  <w:p w:rsidR="00260A4A" w:rsidRDefault="00260A4A" w:rsidP="00764F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726" w:rsidRDefault="00A97726">
      <w:r>
        <w:separator/>
      </w:r>
    </w:p>
  </w:footnote>
  <w:footnote w:type="continuationSeparator" w:id="0">
    <w:p w:rsidR="00A97726" w:rsidRDefault="00A97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A4A" w:rsidRDefault="00260A4A">
    <w:pPr>
      <w:pStyle w:val="Header"/>
    </w:pPr>
  </w:p>
  <w:p w:rsidR="00260A4A" w:rsidRDefault="00260A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25C00"/>
    <w:multiLevelType w:val="hybridMultilevel"/>
    <w:tmpl w:val="1B84F4B0"/>
    <w:lvl w:ilvl="0" w:tplc="9FDA02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ED6CBA"/>
    <w:multiLevelType w:val="multilevel"/>
    <w:tmpl w:val="424CBF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0A112A"/>
    <w:multiLevelType w:val="hybridMultilevel"/>
    <w:tmpl w:val="F162F636"/>
    <w:lvl w:ilvl="0" w:tplc="057A6F3E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08F4F7E"/>
    <w:multiLevelType w:val="hybridMultilevel"/>
    <w:tmpl w:val="A0901F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894263"/>
    <w:multiLevelType w:val="hybridMultilevel"/>
    <w:tmpl w:val="B7C6A7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275AF8"/>
    <w:multiLevelType w:val="hybridMultilevel"/>
    <w:tmpl w:val="CDFE1D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842E56"/>
    <w:multiLevelType w:val="hybridMultilevel"/>
    <w:tmpl w:val="A642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157DC"/>
    <w:multiLevelType w:val="hybridMultilevel"/>
    <w:tmpl w:val="DA6E54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F16BE5"/>
    <w:multiLevelType w:val="hybridMultilevel"/>
    <w:tmpl w:val="D7964A9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>
    <w:nsid w:val="52496F13"/>
    <w:multiLevelType w:val="hybridMultilevel"/>
    <w:tmpl w:val="B6C883E8"/>
    <w:lvl w:ilvl="0" w:tplc="D7186F96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765906"/>
    <w:multiLevelType w:val="hybridMultilevel"/>
    <w:tmpl w:val="49521F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C53D85"/>
    <w:multiLevelType w:val="hybridMultilevel"/>
    <w:tmpl w:val="D92AC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2B679D"/>
    <w:multiLevelType w:val="hybridMultilevel"/>
    <w:tmpl w:val="DCC27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4149BB"/>
    <w:multiLevelType w:val="hybridMultilevel"/>
    <w:tmpl w:val="4C887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061E1"/>
    <w:multiLevelType w:val="hybridMultilevel"/>
    <w:tmpl w:val="4E2A1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26721"/>
    <w:multiLevelType w:val="hybridMultilevel"/>
    <w:tmpl w:val="66A08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8837EE"/>
    <w:multiLevelType w:val="hybridMultilevel"/>
    <w:tmpl w:val="EEB658E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4A7FF2"/>
    <w:multiLevelType w:val="hybridMultilevel"/>
    <w:tmpl w:val="FACE68B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5"/>
  </w:num>
  <w:num w:numId="3">
    <w:abstractNumId w:val="8"/>
  </w:num>
  <w:num w:numId="4">
    <w:abstractNumId w:val="10"/>
  </w:num>
  <w:num w:numId="5">
    <w:abstractNumId w:val="17"/>
  </w:num>
  <w:num w:numId="6">
    <w:abstractNumId w:val="11"/>
  </w:num>
  <w:num w:numId="7">
    <w:abstractNumId w:val="13"/>
  </w:num>
  <w:num w:numId="8">
    <w:abstractNumId w:val="7"/>
  </w:num>
  <w:num w:numId="9">
    <w:abstractNumId w:val="14"/>
  </w:num>
  <w:num w:numId="10">
    <w:abstractNumId w:val="9"/>
  </w:num>
  <w:num w:numId="11">
    <w:abstractNumId w:val="5"/>
  </w:num>
  <w:num w:numId="12">
    <w:abstractNumId w:val="12"/>
  </w:num>
  <w:num w:numId="13">
    <w:abstractNumId w:val="2"/>
  </w:num>
  <w:num w:numId="14">
    <w:abstractNumId w:val="0"/>
  </w:num>
  <w:num w:numId="15">
    <w:abstractNumId w:val="16"/>
  </w:num>
  <w:num w:numId="16">
    <w:abstractNumId w:val="3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5"/>
  <w:drawingGridVerticalSpacing w:val="158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1C7"/>
    <w:rsid w:val="000007F8"/>
    <w:rsid w:val="00001260"/>
    <w:rsid w:val="00002C2D"/>
    <w:rsid w:val="000035AD"/>
    <w:rsid w:val="00003CAA"/>
    <w:rsid w:val="00004487"/>
    <w:rsid w:val="00004D6C"/>
    <w:rsid w:val="00005358"/>
    <w:rsid w:val="00006790"/>
    <w:rsid w:val="00007766"/>
    <w:rsid w:val="00007BD8"/>
    <w:rsid w:val="00007BED"/>
    <w:rsid w:val="00007ED2"/>
    <w:rsid w:val="0001010E"/>
    <w:rsid w:val="000110B1"/>
    <w:rsid w:val="000115E2"/>
    <w:rsid w:val="00011C8E"/>
    <w:rsid w:val="000146D2"/>
    <w:rsid w:val="0001519C"/>
    <w:rsid w:val="00015DDE"/>
    <w:rsid w:val="00015FB5"/>
    <w:rsid w:val="000167A5"/>
    <w:rsid w:val="00017DD9"/>
    <w:rsid w:val="00022892"/>
    <w:rsid w:val="000252C5"/>
    <w:rsid w:val="00025EFE"/>
    <w:rsid w:val="00026560"/>
    <w:rsid w:val="000266B3"/>
    <w:rsid w:val="00026978"/>
    <w:rsid w:val="0002734F"/>
    <w:rsid w:val="00027561"/>
    <w:rsid w:val="000312CE"/>
    <w:rsid w:val="0003328D"/>
    <w:rsid w:val="00033513"/>
    <w:rsid w:val="000356DF"/>
    <w:rsid w:val="000375F3"/>
    <w:rsid w:val="00040DE6"/>
    <w:rsid w:val="0004125A"/>
    <w:rsid w:val="00042452"/>
    <w:rsid w:val="00043521"/>
    <w:rsid w:val="00044043"/>
    <w:rsid w:val="00045495"/>
    <w:rsid w:val="000464B8"/>
    <w:rsid w:val="00047A34"/>
    <w:rsid w:val="00050020"/>
    <w:rsid w:val="000502CF"/>
    <w:rsid w:val="00052745"/>
    <w:rsid w:val="00052CDC"/>
    <w:rsid w:val="00054672"/>
    <w:rsid w:val="00054EB7"/>
    <w:rsid w:val="00060F41"/>
    <w:rsid w:val="00061A48"/>
    <w:rsid w:val="00061BFC"/>
    <w:rsid w:val="0006214B"/>
    <w:rsid w:val="00062768"/>
    <w:rsid w:val="00062B5A"/>
    <w:rsid w:val="00062D20"/>
    <w:rsid w:val="00063492"/>
    <w:rsid w:val="00064088"/>
    <w:rsid w:val="00064140"/>
    <w:rsid w:val="000656E9"/>
    <w:rsid w:val="0006591B"/>
    <w:rsid w:val="000669C5"/>
    <w:rsid w:val="00070340"/>
    <w:rsid w:val="000703B8"/>
    <w:rsid w:val="00074F5A"/>
    <w:rsid w:val="000750F4"/>
    <w:rsid w:val="00076567"/>
    <w:rsid w:val="0007721D"/>
    <w:rsid w:val="00077A81"/>
    <w:rsid w:val="000805F8"/>
    <w:rsid w:val="00084E46"/>
    <w:rsid w:val="000860E6"/>
    <w:rsid w:val="00086696"/>
    <w:rsid w:val="00086E0F"/>
    <w:rsid w:val="00087220"/>
    <w:rsid w:val="00091227"/>
    <w:rsid w:val="00091CCB"/>
    <w:rsid w:val="0009233F"/>
    <w:rsid w:val="00092D7C"/>
    <w:rsid w:val="000933C4"/>
    <w:rsid w:val="000936FE"/>
    <w:rsid w:val="00093945"/>
    <w:rsid w:val="00093EA5"/>
    <w:rsid w:val="0009451C"/>
    <w:rsid w:val="00096183"/>
    <w:rsid w:val="000964FD"/>
    <w:rsid w:val="0009735C"/>
    <w:rsid w:val="000A06CE"/>
    <w:rsid w:val="000A09AE"/>
    <w:rsid w:val="000A281B"/>
    <w:rsid w:val="000A4779"/>
    <w:rsid w:val="000A4D0B"/>
    <w:rsid w:val="000A5A11"/>
    <w:rsid w:val="000A5FA2"/>
    <w:rsid w:val="000B1DF7"/>
    <w:rsid w:val="000B2497"/>
    <w:rsid w:val="000B2C2C"/>
    <w:rsid w:val="000B2DB7"/>
    <w:rsid w:val="000B300B"/>
    <w:rsid w:val="000B5540"/>
    <w:rsid w:val="000B6373"/>
    <w:rsid w:val="000B6759"/>
    <w:rsid w:val="000B689E"/>
    <w:rsid w:val="000C080C"/>
    <w:rsid w:val="000C1D05"/>
    <w:rsid w:val="000C1D32"/>
    <w:rsid w:val="000C2350"/>
    <w:rsid w:val="000C2A72"/>
    <w:rsid w:val="000C2EA4"/>
    <w:rsid w:val="000C438C"/>
    <w:rsid w:val="000C459A"/>
    <w:rsid w:val="000C4D69"/>
    <w:rsid w:val="000C622E"/>
    <w:rsid w:val="000C6292"/>
    <w:rsid w:val="000C6AC9"/>
    <w:rsid w:val="000C6E6B"/>
    <w:rsid w:val="000C7C20"/>
    <w:rsid w:val="000C7F66"/>
    <w:rsid w:val="000D1247"/>
    <w:rsid w:val="000D1EFF"/>
    <w:rsid w:val="000D3630"/>
    <w:rsid w:val="000D3814"/>
    <w:rsid w:val="000D42C1"/>
    <w:rsid w:val="000D5207"/>
    <w:rsid w:val="000D5763"/>
    <w:rsid w:val="000D6316"/>
    <w:rsid w:val="000D6ECF"/>
    <w:rsid w:val="000E02C5"/>
    <w:rsid w:val="000E130E"/>
    <w:rsid w:val="000E15FF"/>
    <w:rsid w:val="000E1656"/>
    <w:rsid w:val="000E20AB"/>
    <w:rsid w:val="000E2358"/>
    <w:rsid w:val="000E2ACF"/>
    <w:rsid w:val="000E2F6D"/>
    <w:rsid w:val="000E31C2"/>
    <w:rsid w:val="000E5A8B"/>
    <w:rsid w:val="000E649D"/>
    <w:rsid w:val="000E7595"/>
    <w:rsid w:val="000E75A2"/>
    <w:rsid w:val="000F3102"/>
    <w:rsid w:val="000F3D52"/>
    <w:rsid w:val="000F58DF"/>
    <w:rsid w:val="000F5943"/>
    <w:rsid w:val="000F5F43"/>
    <w:rsid w:val="000F7EF0"/>
    <w:rsid w:val="001006DD"/>
    <w:rsid w:val="00100E25"/>
    <w:rsid w:val="00103F66"/>
    <w:rsid w:val="0010401C"/>
    <w:rsid w:val="00105F8F"/>
    <w:rsid w:val="0010612D"/>
    <w:rsid w:val="00106B3A"/>
    <w:rsid w:val="00107254"/>
    <w:rsid w:val="001108A2"/>
    <w:rsid w:val="0011110E"/>
    <w:rsid w:val="00112592"/>
    <w:rsid w:val="001132F4"/>
    <w:rsid w:val="001136E9"/>
    <w:rsid w:val="00113737"/>
    <w:rsid w:val="001140EE"/>
    <w:rsid w:val="0011440D"/>
    <w:rsid w:val="00114588"/>
    <w:rsid w:val="00114EE2"/>
    <w:rsid w:val="00115545"/>
    <w:rsid w:val="001215C8"/>
    <w:rsid w:val="00121832"/>
    <w:rsid w:val="001220EC"/>
    <w:rsid w:val="00123F01"/>
    <w:rsid w:val="00124F26"/>
    <w:rsid w:val="00125672"/>
    <w:rsid w:val="00131B6A"/>
    <w:rsid w:val="00134196"/>
    <w:rsid w:val="00134EFF"/>
    <w:rsid w:val="00134F0E"/>
    <w:rsid w:val="0013515A"/>
    <w:rsid w:val="001356DB"/>
    <w:rsid w:val="00135DDB"/>
    <w:rsid w:val="00136AC8"/>
    <w:rsid w:val="00140F91"/>
    <w:rsid w:val="00141C40"/>
    <w:rsid w:val="0014280A"/>
    <w:rsid w:val="001428F4"/>
    <w:rsid w:val="0014320A"/>
    <w:rsid w:val="001435B5"/>
    <w:rsid w:val="0014445D"/>
    <w:rsid w:val="00144A20"/>
    <w:rsid w:val="0014636A"/>
    <w:rsid w:val="00147098"/>
    <w:rsid w:val="001476A4"/>
    <w:rsid w:val="00151953"/>
    <w:rsid w:val="001535BC"/>
    <w:rsid w:val="00154067"/>
    <w:rsid w:val="00154564"/>
    <w:rsid w:val="0015492D"/>
    <w:rsid w:val="00156941"/>
    <w:rsid w:val="00162165"/>
    <w:rsid w:val="00162A20"/>
    <w:rsid w:val="00163648"/>
    <w:rsid w:val="00163B5D"/>
    <w:rsid w:val="00163D16"/>
    <w:rsid w:val="001640A6"/>
    <w:rsid w:val="001662D6"/>
    <w:rsid w:val="00166445"/>
    <w:rsid w:val="001665E8"/>
    <w:rsid w:val="001668A8"/>
    <w:rsid w:val="0016694C"/>
    <w:rsid w:val="0016710C"/>
    <w:rsid w:val="00167B50"/>
    <w:rsid w:val="00170019"/>
    <w:rsid w:val="001707CA"/>
    <w:rsid w:val="00173233"/>
    <w:rsid w:val="00173470"/>
    <w:rsid w:val="001739F2"/>
    <w:rsid w:val="00180E69"/>
    <w:rsid w:val="00182404"/>
    <w:rsid w:val="00182AFF"/>
    <w:rsid w:val="0018320E"/>
    <w:rsid w:val="00184360"/>
    <w:rsid w:val="001851F0"/>
    <w:rsid w:val="0018556B"/>
    <w:rsid w:val="0018559D"/>
    <w:rsid w:val="001867E7"/>
    <w:rsid w:val="0018744A"/>
    <w:rsid w:val="001876FF"/>
    <w:rsid w:val="00190CAE"/>
    <w:rsid w:val="00194CB9"/>
    <w:rsid w:val="00196B9F"/>
    <w:rsid w:val="00196E6D"/>
    <w:rsid w:val="001A16E5"/>
    <w:rsid w:val="001A299E"/>
    <w:rsid w:val="001A5324"/>
    <w:rsid w:val="001A5BC6"/>
    <w:rsid w:val="001A5F4B"/>
    <w:rsid w:val="001A65EC"/>
    <w:rsid w:val="001A66F4"/>
    <w:rsid w:val="001A6A68"/>
    <w:rsid w:val="001B0807"/>
    <w:rsid w:val="001B0AB0"/>
    <w:rsid w:val="001B1472"/>
    <w:rsid w:val="001B1CF9"/>
    <w:rsid w:val="001B1EC0"/>
    <w:rsid w:val="001B41AC"/>
    <w:rsid w:val="001B437F"/>
    <w:rsid w:val="001B53E4"/>
    <w:rsid w:val="001B6521"/>
    <w:rsid w:val="001B6C99"/>
    <w:rsid w:val="001C020D"/>
    <w:rsid w:val="001C14C7"/>
    <w:rsid w:val="001C2320"/>
    <w:rsid w:val="001C27C0"/>
    <w:rsid w:val="001C2CF7"/>
    <w:rsid w:val="001C3433"/>
    <w:rsid w:val="001C48FA"/>
    <w:rsid w:val="001C4DF9"/>
    <w:rsid w:val="001C5317"/>
    <w:rsid w:val="001C6EFF"/>
    <w:rsid w:val="001C7B40"/>
    <w:rsid w:val="001C7E5F"/>
    <w:rsid w:val="001C7ED2"/>
    <w:rsid w:val="001D1664"/>
    <w:rsid w:val="001D173D"/>
    <w:rsid w:val="001D1E93"/>
    <w:rsid w:val="001D31D4"/>
    <w:rsid w:val="001D38BB"/>
    <w:rsid w:val="001D45DA"/>
    <w:rsid w:val="001D593A"/>
    <w:rsid w:val="001D7111"/>
    <w:rsid w:val="001E0F6A"/>
    <w:rsid w:val="001E4EBD"/>
    <w:rsid w:val="001E50F8"/>
    <w:rsid w:val="001E5869"/>
    <w:rsid w:val="001E5EC8"/>
    <w:rsid w:val="001E60E9"/>
    <w:rsid w:val="001E6994"/>
    <w:rsid w:val="001F08DB"/>
    <w:rsid w:val="001F2695"/>
    <w:rsid w:val="001F27F1"/>
    <w:rsid w:val="001F43BE"/>
    <w:rsid w:val="001F4634"/>
    <w:rsid w:val="001F4B2F"/>
    <w:rsid w:val="001F64E5"/>
    <w:rsid w:val="001F6B0A"/>
    <w:rsid w:val="001F7CD6"/>
    <w:rsid w:val="001F7DBB"/>
    <w:rsid w:val="00200117"/>
    <w:rsid w:val="00201C3E"/>
    <w:rsid w:val="00205EF0"/>
    <w:rsid w:val="0020664E"/>
    <w:rsid w:val="00206A2C"/>
    <w:rsid w:val="00210372"/>
    <w:rsid w:val="002108A9"/>
    <w:rsid w:val="002121E2"/>
    <w:rsid w:val="00212954"/>
    <w:rsid w:val="002147B7"/>
    <w:rsid w:val="00215FC8"/>
    <w:rsid w:val="002163CF"/>
    <w:rsid w:val="002167F7"/>
    <w:rsid w:val="00217E23"/>
    <w:rsid w:val="00217FB8"/>
    <w:rsid w:val="0022122A"/>
    <w:rsid w:val="00222306"/>
    <w:rsid w:val="002232A6"/>
    <w:rsid w:val="00223574"/>
    <w:rsid w:val="00223CA5"/>
    <w:rsid w:val="002241A1"/>
    <w:rsid w:val="002268FE"/>
    <w:rsid w:val="002308AA"/>
    <w:rsid w:val="00231613"/>
    <w:rsid w:val="0023254D"/>
    <w:rsid w:val="00232963"/>
    <w:rsid w:val="00233B04"/>
    <w:rsid w:val="00234A2F"/>
    <w:rsid w:val="00234F1B"/>
    <w:rsid w:val="00234F97"/>
    <w:rsid w:val="00236C6E"/>
    <w:rsid w:val="00237194"/>
    <w:rsid w:val="00237248"/>
    <w:rsid w:val="0023777F"/>
    <w:rsid w:val="002402DA"/>
    <w:rsid w:val="00240F6B"/>
    <w:rsid w:val="002413AF"/>
    <w:rsid w:val="002436E7"/>
    <w:rsid w:val="002453A1"/>
    <w:rsid w:val="00245B24"/>
    <w:rsid w:val="00247261"/>
    <w:rsid w:val="00247ACD"/>
    <w:rsid w:val="0025057E"/>
    <w:rsid w:val="00250A5C"/>
    <w:rsid w:val="00250C73"/>
    <w:rsid w:val="00252216"/>
    <w:rsid w:val="00252F8F"/>
    <w:rsid w:val="00253064"/>
    <w:rsid w:val="00253D63"/>
    <w:rsid w:val="00255023"/>
    <w:rsid w:val="00255485"/>
    <w:rsid w:val="002556A5"/>
    <w:rsid w:val="00260A4A"/>
    <w:rsid w:val="00260ED9"/>
    <w:rsid w:val="00261285"/>
    <w:rsid w:val="0026186D"/>
    <w:rsid w:val="00262DA1"/>
    <w:rsid w:val="00262DD3"/>
    <w:rsid w:val="00263995"/>
    <w:rsid w:val="002648EF"/>
    <w:rsid w:val="0026592B"/>
    <w:rsid w:val="00266405"/>
    <w:rsid w:val="00267911"/>
    <w:rsid w:val="0027112E"/>
    <w:rsid w:val="002718E6"/>
    <w:rsid w:val="00272757"/>
    <w:rsid w:val="00272B1A"/>
    <w:rsid w:val="00272EBF"/>
    <w:rsid w:val="00275087"/>
    <w:rsid w:val="002775C4"/>
    <w:rsid w:val="002820E9"/>
    <w:rsid w:val="002833B7"/>
    <w:rsid w:val="002842AB"/>
    <w:rsid w:val="002862DE"/>
    <w:rsid w:val="00291B91"/>
    <w:rsid w:val="0029236E"/>
    <w:rsid w:val="002925BB"/>
    <w:rsid w:val="00293F92"/>
    <w:rsid w:val="00294873"/>
    <w:rsid w:val="00294B6B"/>
    <w:rsid w:val="002A0854"/>
    <w:rsid w:val="002A10A4"/>
    <w:rsid w:val="002A2AD6"/>
    <w:rsid w:val="002A2CE9"/>
    <w:rsid w:val="002A31D9"/>
    <w:rsid w:val="002A4606"/>
    <w:rsid w:val="002A5FEC"/>
    <w:rsid w:val="002A79CE"/>
    <w:rsid w:val="002B0036"/>
    <w:rsid w:val="002B086E"/>
    <w:rsid w:val="002B150A"/>
    <w:rsid w:val="002B1FF8"/>
    <w:rsid w:val="002B26F3"/>
    <w:rsid w:val="002B531B"/>
    <w:rsid w:val="002B775D"/>
    <w:rsid w:val="002C21B8"/>
    <w:rsid w:val="002C4646"/>
    <w:rsid w:val="002C4993"/>
    <w:rsid w:val="002C5145"/>
    <w:rsid w:val="002C52D2"/>
    <w:rsid w:val="002C7976"/>
    <w:rsid w:val="002D208C"/>
    <w:rsid w:val="002D2274"/>
    <w:rsid w:val="002D269B"/>
    <w:rsid w:val="002D30D0"/>
    <w:rsid w:val="002D30F1"/>
    <w:rsid w:val="002D40AA"/>
    <w:rsid w:val="002D55B5"/>
    <w:rsid w:val="002D679F"/>
    <w:rsid w:val="002D7F4D"/>
    <w:rsid w:val="002E0D6F"/>
    <w:rsid w:val="002E48A3"/>
    <w:rsid w:val="002E4ECD"/>
    <w:rsid w:val="002E573A"/>
    <w:rsid w:val="002E581E"/>
    <w:rsid w:val="002E5824"/>
    <w:rsid w:val="002E591C"/>
    <w:rsid w:val="002E6697"/>
    <w:rsid w:val="002E6E8F"/>
    <w:rsid w:val="002E6EC7"/>
    <w:rsid w:val="002E7371"/>
    <w:rsid w:val="002F0814"/>
    <w:rsid w:val="002F4D71"/>
    <w:rsid w:val="002F7244"/>
    <w:rsid w:val="0030032D"/>
    <w:rsid w:val="00300768"/>
    <w:rsid w:val="003008C8"/>
    <w:rsid w:val="00301E2A"/>
    <w:rsid w:val="0030258E"/>
    <w:rsid w:val="003026D4"/>
    <w:rsid w:val="003068F6"/>
    <w:rsid w:val="003077D7"/>
    <w:rsid w:val="003101A1"/>
    <w:rsid w:val="0031072D"/>
    <w:rsid w:val="00310CF4"/>
    <w:rsid w:val="0031193D"/>
    <w:rsid w:val="0031303E"/>
    <w:rsid w:val="00314343"/>
    <w:rsid w:val="003146E4"/>
    <w:rsid w:val="00314AF8"/>
    <w:rsid w:val="00316150"/>
    <w:rsid w:val="003167C9"/>
    <w:rsid w:val="00317A67"/>
    <w:rsid w:val="003202A6"/>
    <w:rsid w:val="00321C39"/>
    <w:rsid w:val="00321F77"/>
    <w:rsid w:val="00321F8A"/>
    <w:rsid w:val="00322769"/>
    <w:rsid w:val="00323268"/>
    <w:rsid w:val="00323417"/>
    <w:rsid w:val="00323FAB"/>
    <w:rsid w:val="00326A40"/>
    <w:rsid w:val="00326C19"/>
    <w:rsid w:val="003319E2"/>
    <w:rsid w:val="00332EFC"/>
    <w:rsid w:val="0033348B"/>
    <w:rsid w:val="00334C7F"/>
    <w:rsid w:val="00337349"/>
    <w:rsid w:val="00344C2F"/>
    <w:rsid w:val="00346490"/>
    <w:rsid w:val="003477F7"/>
    <w:rsid w:val="003510C4"/>
    <w:rsid w:val="003544E5"/>
    <w:rsid w:val="00354E97"/>
    <w:rsid w:val="0035590E"/>
    <w:rsid w:val="00355FF9"/>
    <w:rsid w:val="00356366"/>
    <w:rsid w:val="003566ED"/>
    <w:rsid w:val="00356C6F"/>
    <w:rsid w:val="00357D46"/>
    <w:rsid w:val="0036166C"/>
    <w:rsid w:val="00362A1B"/>
    <w:rsid w:val="0036321D"/>
    <w:rsid w:val="0036376A"/>
    <w:rsid w:val="00364773"/>
    <w:rsid w:val="0036519C"/>
    <w:rsid w:val="00367C70"/>
    <w:rsid w:val="00367FCA"/>
    <w:rsid w:val="00370004"/>
    <w:rsid w:val="003700DB"/>
    <w:rsid w:val="00370325"/>
    <w:rsid w:val="00371629"/>
    <w:rsid w:val="00374C7F"/>
    <w:rsid w:val="0037722C"/>
    <w:rsid w:val="0038490A"/>
    <w:rsid w:val="00384EE2"/>
    <w:rsid w:val="00387768"/>
    <w:rsid w:val="003877D5"/>
    <w:rsid w:val="00387C81"/>
    <w:rsid w:val="00391B17"/>
    <w:rsid w:val="00392DB1"/>
    <w:rsid w:val="003936D8"/>
    <w:rsid w:val="00396B78"/>
    <w:rsid w:val="0039709C"/>
    <w:rsid w:val="003A17A5"/>
    <w:rsid w:val="003A2296"/>
    <w:rsid w:val="003A3526"/>
    <w:rsid w:val="003A7279"/>
    <w:rsid w:val="003B0730"/>
    <w:rsid w:val="003B2E1F"/>
    <w:rsid w:val="003B3063"/>
    <w:rsid w:val="003B3877"/>
    <w:rsid w:val="003B52CC"/>
    <w:rsid w:val="003C052A"/>
    <w:rsid w:val="003C26EB"/>
    <w:rsid w:val="003C4C59"/>
    <w:rsid w:val="003C5469"/>
    <w:rsid w:val="003C64AA"/>
    <w:rsid w:val="003C7272"/>
    <w:rsid w:val="003D046B"/>
    <w:rsid w:val="003D1724"/>
    <w:rsid w:val="003D1E13"/>
    <w:rsid w:val="003D20CD"/>
    <w:rsid w:val="003D2289"/>
    <w:rsid w:val="003D3BD9"/>
    <w:rsid w:val="003D6CC2"/>
    <w:rsid w:val="003D6E5D"/>
    <w:rsid w:val="003D747E"/>
    <w:rsid w:val="003D7B55"/>
    <w:rsid w:val="003E1D64"/>
    <w:rsid w:val="003E1E3E"/>
    <w:rsid w:val="003E226E"/>
    <w:rsid w:val="003E23B0"/>
    <w:rsid w:val="003E4305"/>
    <w:rsid w:val="003E6279"/>
    <w:rsid w:val="003E6BF6"/>
    <w:rsid w:val="003F5948"/>
    <w:rsid w:val="003F766B"/>
    <w:rsid w:val="004002B9"/>
    <w:rsid w:val="0040533B"/>
    <w:rsid w:val="00406003"/>
    <w:rsid w:val="004079AE"/>
    <w:rsid w:val="004108D8"/>
    <w:rsid w:val="0041121A"/>
    <w:rsid w:val="00411CAD"/>
    <w:rsid w:val="00413EEA"/>
    <w:rsid w:val="004168E5"/>
    <w:rsid w:val="00417C23"/>
    <w:rsid w:val="0042006A"/>
    <w:rsid w:val="004226D2"/>
    <w:rsid w:val="00422B2E"/>
    <w:rsid w:val="00423820"/>
    <w:rsid w:val="00424A06"/>
    <w:rsid w:val="0042505A"/>
    <w:rsid w:val="00425205"/>
    <w:rsid w:val="00426658"/>
    <w:rsid w:val="0042690C"/>
    <w:rsid w:val="00426C69"/>
    <w:rsid w:val="00427258"/>
    <w:rsid w:val="004315BA"/>
    <w:rsid w:val="00431FFF"/>
    <w:rsid w:val="00432DD9"/>
    <w:rsid w:val="0043468F"/>
    <w:rsid w:val="0043630F"/>
    <w:rsid w:val="004400CA"/>
    <w:rsid w:val="004408F8"/>
    <w:rsid w:val="004409BB"/>
    <w:rsid w:val="004419CA"/>
    <w:rsid w:val="00442E3D"/>
    <w:rsid w:val="004434B6"/>
    <w:rsid w:val="00444471"/>
    <w:rsid w:val="00444926"/>
    <w:rsid w:val="00445EFD"/>
    <w:rsid w:val="004461A1"/>
    <w:rsid w:val="00446989"/>
    <w:rsid w:val="00446E2E"/>
    <w:rsid w:val="00446EB8"/>
    <w:rsid w:val="00446F5A"/>
    <w:rsid w:val="00447716"/>
    <w:rsid w:val="0045146C"/>
    <w:rsid w:val="00451ED7"/>
    <w:rsid w:val="00452148"/>
    <w:rsid w:val="0045230D"/>
    <w:rsid w:val="00454CF4"/>
    <w:rsid w:val="00454F87"/>
    <w:rsid w:val="004557FF"/>
    <w:rsid w:val="004561B6"/>
    <w:rsid w:val="00456618"/>
    <w:rsid w:val="00457496"/>
    <w:rsid w:val="00457B2C"/>
    <w:rsid w:val="00460E4E"/>
    <w:rsid w:val="0046289D"/>
    <w:rsid w:val="00462E98"/>
    <w:rsid w:val="00464556"/>
    <w:rsid w:val="004646F9"/>
    <w:rsid w:val="004648E3"/>
    <w:rsid w:val="0046561D"/>
    <w:rsid w:val="004661DC"/>
    <w:rsid w:val="0046769C"/>
    <w:rsid w:val="00467EB8"/>
    <w:rsid w:val="00470A0D"/>
    <w:rsid w:val="00471B06"/>
    <w:rsid w:val="004720F8"/>
    <w:rsid w:val="00472172"/>
    <w:rsid w:val="004725DF"/>
    <w:rsid w:val="0047430D"/>
    <w:rsid w:val="00474B72"/>
    <w:rsid w:val="00476200"/>
    <w:rsid w:val="00476241"/>
    <w:rsid w:val="00477880"/>
    <w:rsid w:val="00477F25"/>
    <w:rsid w:val="004803C0"/>
    <w:rsid w:val="00482573"/>
    <w:rsid w:val="00482820"/>
    <w:rsid w:val="004856C2"/>
    <w:rsid w:val="00486A8B"/>
    <w:rsid w:val="00490147"/>
    <w:rsid w:val="0049106B"/>
    <w:rsid w:val="004917D2"/>
    <w:rsid w:val="00492061"/>
    <w:rsid w:val="00492DFE"/>
    <w:rsid w:val="00493935"/>
    <w:rsid w:val="00493D56"/>
    <w:rsid w:val="00493D6B"/>
    <w:rsid w:val="0049737C"/>
    <w:rsid w:val="004973DD"/>
    <w:rsid w:val="004A0A08"/>
    <w:rsid w:val="004A0ACB"/>
    <w:rsid w:val="004A2114"/>
    <w:rsid w:val="004A38F2"/>
    <w:rsid w:val="004A406A"/>
    <w:rsid w:val="004A50DC"/>
    <w:rsid w:val="004A5257"/>
    <w:rsid w:val="004A6C25"/>
    <w:rsid w:val="004A7643"/>
    <w:rsid w:val="004B462D"/>
    <w:rsid w:val="004B51EF"/>
    <w:rsid w:val="004B6DC1"/>
    <w:rsid w:val="004B7140"/>
    <w:rsid w:val="004C0587"/>
    <w:rsid w:val="004C2DB7"/>
    <w:rsid w:val="004C3CFD"/>
    <w:rsid w:val="004C4679"/>
    <w:rsid w:val="004C53F3"/>
    <w:rsid w:val="004C557B"/>
    <w:rsid w:val="004C6344"/>
    <w:rsid w:val="004C7610"/>
    <w:rsid w:val="004C78B7"/>
    <w:rsid w:val="004D06F8"/>
    <w:rsid w:val="004D0DD5"/>
    <w:rsid w:val="004D0F71"/>
    <w:rsid w:val="004D1CF8"/>
    <w:rsid w:val="004D1E1F"/>
    <w:rsid w:val="004D6BCA"/>
    <w:rsid w:val="004E035E"/>
    <w:rsid w:val="004E30BE"/>
    <w:rsid w:val="004E3403"/>
    <w:rsid w:val="004E416A"/>
    <w:rsid w:val="004E563F"/>
    <w:rsid w:val="004E6383"/>
    <w:rsid w:val="004E6EFE"/>
    <w:rsid w:val="004E7366"/>
    <w:rsid w:val="004E75D8"/>
    <w:rsid w:val="004F0CBD"/>
    <w:rsid w:val="004F1485"/>
    <w:rsid w:val="004F2DF1"/>
    <w:rsid w:val="004F6603"/>
    <w:rsid w:val="004F74B7"/>
    <w:rsid w:val="00501DAD"/>
    <w:rsid w:val="005033EC"/>
    <w:rsid w:val="005035E3"/>
    <w:rsid w:val="0050455E"/>
    <w:rsid w:val="005047A0"/>
    <w:rsid w:val="00505B37"/>
    <w:rsid w:val="00511A97"/>
    <w:rsid w:val="00512171"/>
    <w:rsid w:val="00514572"/>
    <w:rsid w:val="005218B7"/>
    <w:rsid w:val="00523B3B"/>
    <w:rsid w:val="00524D83"/>
    <w:rsid w:val="00524DD3"/>
    <w:rsid w:val="00525A31"/>
    <w:rsid w:val="00526118"/>
    <w:rsid w:val="00526A6F"/>
    <w:rsid w:val="005303D4"/>
    <w:rsid w:val="005314F6"/>
    <w:rsid w:val="00532ED8"/>
    <w:rsid w:val="00535218"/>
    <w:rsid w:val="00535525"/>
    <w:rsid w:val="00535D17"/>
    <w:rsid w:val="005372C7"/>
    <w:rsid w:val="00537937"/>
    <w:rsid w:val="00540B8B"/>
    <w:rsid w:val="00542FB4"/>
    <w:rsid w:val="00543B89"/>
    <w:rsid w:val="00544450"/>
    <w:rsid w:val="00545303"/>
    <w:rsid w:val="005459B3"/>
    <w:rsid w:val="0054611A"/>
    <w:rsid w:val="00547493"/>
    <w:rsid w:val="005474BF"/>
    <w:rsid w:val="00547846"/>
    <w:rsid w:val="00550BAA"/>
    <w:rsid w:val="005518F6"/>
    <w:rsid w:val="00551D1C"/>
    <w:rsid w:val="00551D9F"/>
    <w:rsid w:val="00553A9F"/>
    <w:rsid w:val="00554FA1"/>
    <w:rsid w:val="00555472"/>
    <w:rsid w:val="0055561C"/>
    <w:rsid w:val="005574B7"/>
    <w:rsid w:val="0055761C"/>
    <w:rsid w:val="005579FC"/>
    <w:rsid w:val="00560602"/>
    <w:rsid w:val="00560E5B"/>
    <w:rsid w:val="00561712"/>
    <w:rsid w:val="0056192E"/>
    <w:rsid w:val="00562480"/>
    <w:rsid w:val="00563FA1"/>
    <w:rsid w:val="00564179"/>
    <w:rsid w:val="0056547F"/>
    <w:rsid w:val="00565597"/>
    <w:rsid w:val="00567551"/>
    <w:rsid w:val="00570BA4"/>
    <w:rsid w:val="005711C6"/>
    <w:rsid w:val="00571F91"/>
    <w:rsid w:val="0057311A"/>
    <w:rsid w:val="005732A4"/>
    <w:rsid w:val="005749C6"/>
    <w:rsid w:val="00576076"/>
    <w:rsid w:val="005768C7"/>
    <w:rsid w:val="00577ED7"/>
    <w:rsid w:val="0058155D"/>
    <w:rsid w:val="00582F9D"/>
    <w:rsid w:val="00583BC2"/>
    <w:rsid w:val="0058459D"/>
    <w:rsid w:val="0058761D"/>
    <w:rsid w:val="00591DCA"/>
    <w:rsid w:val="00594FFB"/>
    <w:rsid w:val="00597E3A"/>
    <w:rsid w:val="005A1CD8"/>
    <w:rsid w:val="005A3C5F"/>
    <w:rsid w:val="005A4F3E"/>
    <w:rsid w:val="005B06DC"/>
    <w:rsid w:val="005B1591"/>
    <w:rsid w:val="005B1EB8"/>
    <w:rsid w:val="005B2ADA"/>
    <w:rsid w:val="005B32C2"/>
    <w:rsid w:val="005B37E6"/>
    <w:rsid w:val="005B4B4A"/>
    <w:rsid w:val="005C1278"/>
    <w:rsid w:val="005C17E6"/>
    <w:rsid w:val="005C18FE"/>
    <w:rsid w:val="005C3F6D"/>
    <w:rsid w:val="005C444F"/>
    <w:rsid w:val="005C46C7"/>
    <w:rsid w:val="005C5240"/>
    <w:rsid w:val="005C5B0D"/>
    <w:rsid w:val="005C629C"/>
    <w:rsid w:val="005C67C1"/>
    <w:rsid w:val="005D07C9"/>
    <w:rsid w:val="005D09AD"/>
    <w:rsid w:val="005D1DD9"/>
    <w:rsid w:val="005D2DED"/>
    <w:rsid w:val="005D332E"/>
    <w:rsid w:val="005D3B0F"/>
    <w:rsid w:val="005D48BA"/>
    <w:rsid w:val="005D5233"/>
    <w:rsid w:val="005D5677"/>
    <w:rsid w:val="005D56A7"/>
    <w:rsid w:val="005D591B"/>
    <w:rsid w:val="005E1292"/>
    <w:rsid w:val="005E278C"/>
    <w:rsid w:val="005E3AEB"/>
    <w:rsid w:val="005E5817"/>
    <w:rsid w:val="005E61F0"/>
    <w:rsid w:val="005E7027"/>
    <w:rsid w:val="005F0662"/>
    <w:rsid w:val="005F0FE0"/>
    <w:rsid w:val="005F18A2"/>
    <w:rsid w:val="005F20E6"/>
    <w:rsid w:val="005F3DDC"/>
    <w:rsid w:val="005F43F0"/>
    <w:rsid w:val="005F57AF"/>
    <w:rsid w:val="005F63EE"/>
    <w:rsid w:val="005F66C0"/>
    <w:rsid w:val="005F6A98"/>
    <w:rsid w:val="005F75B0"/>
    <w:rsid w:val="005F764A"/>
    <w:rsid w:val="00600148"/>
    <w:rsid w:val="00601A2E"/>
    <w:rsid w:val="00601C48"/>
    <w:rsid w:val="00605BAD"/>
    <w:rsid w:val="006066B0"/>
    <w:rsid w:val="00606B6A"/>
    <w:rsid w:val="00607E53"/>
    <w:rsid w:val="00607F69"/>
    <w:rsid w:val="0061032C"/>
    <w:rsid w:val="00611500"/>
    <w:rsid w:val="0061570D"/>
    <w:rsid w:val="006163DD"/>
    <w:rsid w:val="00616E69"/>
    <w:rsid w:val="00617B85"/>
    <w:rsid w:val="0062343D"/>
    <w:rsid w:val="00624605"/>
    <w:rsid w:val="00625F09"/>
    <w:rsid w:val="0063055A"/>
    <w:rsid w:val="006305CE"/>
    <w:rsid w:val="006307F5"/>
    <w:rsid w:val="00631A12"/>
    <w:rsid w:val="00632174"/>
    <w:rsid w:val="00632FC0"/>
    <w:rsid w:val="00634626"/>
    <w:rsid w:val="0063557F"/>
    <w:rsid w:val="0064289A"/>
    <w:rsid w:val="006466CD"/>
    <w:rsid w:val="00646D9C"/>
    <w:rsid w:val="0065053E"/>
    <w:rsid w:val="0065155C"/>
    <w:rsid w:val="00652C24"/>
    <w:rsid w:val="00654312"/>
    <w:rsid w:val="006548EB"/>
    <w:rsid w:val="006551F0"/>
    <w:rsid w:val="006561C8"/>
    <w:rsid w:val="00656FEB"/>
    <w:rsid w:val="00660450"/>
    <w:rsid w:val="00660D2E"/>
    <w:rsid w:val="006615D9"/>
    <w:rsid w:val="006616CF"/>
    <w:rsid w:val="00662E5D"/>
    <w:rsid w:val="00664D97"/>
    <w:rsid w:val="00665689"/>
    <w:rsid w:val="00666313"/>
    <w:rsid w:val="006679AD"/>
    <w:rsid w:val="006705D6"/>
    <w:rsid w:val="006707A0"/>
    <w:rsid w:val="006709EC"/>
    <w:rsid w:val="00671B1B"/>
    <w:rsid w:val="0067224C"/>
    <w:rsid w:val="0067307C"/>
    <w:rsid w:val="0067398C"/>
    <w:rsid w:val="0067471E"/>
    <w:rsid w:val="006751AB"/>
    <w:rsid w:val="00677D99"/>
    <w:rsid w:val="006806BF"/>
    <w:rsid w:val="006810D2"/>
    <w:rsid w:val="00681976"/>
    <w:rsid w:val="006827B4"/>
    <w:rsid w:val="00682F20"/>
    <w:rsid w:val="00682F93"/>
    <w:rsid w:val="00684342"/>
    <w:rsid w:val="00686998"/>
    <w:rsid w:val="00687D31"/>
    <w:rsid w:val="006906ED"/>
    <w:rsid w:val="00690E39"/>
    <w:rsid w:val="00691058"/>
    <w:rsid w:val="00692D00"/>
    <w:rsid w:val="00694AA6"/>
    <w:rsid w:val="006952B6"/>
    <w:rsid w:val="00695AAA"/>
    <w:rsid w:val="00697431"/>
    <w:rsid w:val="00697C2C"/>
    <w:rsid w:val="006A07F3"/>
    <w:rsid w:val="006A1379"/>
    <w:rsid w:val="006A2A61"/>
    <w:rsid w:val="006A3DC8"/>
    <w:rsid w:val="006A4C37"/>
    <w:rsid w:val="006A69FB"/>
    <w:rsid w:val="006A792C"/>
    <w:rsid w:val="006B05E1"/>
    <w:rsid w:val="006B34F7"/>
    <w:rsid w:val="006B3760"/>
    <w:rsid w:val="006B3866"/>
    <w:rsid w:val="006B43E4"/>
    <w:rsid w:val="006B4719"/>
    <w:rsid w:val="006B6037"/>
    <w:rsid w:val="006B7F8F"/>
    <w:rsid w:val="006C0E16"/>
    <w:rsid w:val="006C1A37"/>
    <w:rsid w:val="006C253E"/>
    <w:rsid w:val="006C28E8"/>
    <w:rsid w:val="006C312F"/>
    <w:rsid w:val="006C4F67"/>
    <w:rsid w:val="006C5556"/>
    <w:rsid w:val="006C5E4B"/>
    <w:rsid w:val="006C63CC"/>
    <w:rsid w:val="006C64DD"/>
    <w:rsid w:val="006C66A2"/>
    <w:rsid w:val="006D0E78"/>
    <w:rsid w:val="006D114A"/>
    <w:rsid w:val="006D3516"/>
    <w:rsid w:val="006D4519"/>
    <w:rsid w:val="006D51F0"/>
    <w:rsid w:val="006D59B9"/>
    <w:rsid w:val="006D5F6E"/>
    <w:rsid w:val="006D77A2"/>
    <w:rsid w:val="006E048D"/>
    <w:rsid w:val="006E0C01"/>
    <w:rsid w:val="006E10BA"/>
    <w:rsid w:val="006E2E3A"/>
    <w:rsid w:val="006E546F"/>
    <w:rsid w:val="006E58E5"/>
    <w:rsid w:val="006E6A4E"/>
    <w:rsid w:val="006E7E95"/>
    <w:rsid w:val="006F0BC0"/>
    <w:rsid w:val="006F20CA"/>
    <w:rsid w:val="006F22A6"/>
    <w:rsid w:val="006F2AC7"/>
    <w:rsid w:val="006F478A"/>
    <w:rsid w:val="006F4B72"/>
    <w:rsid w:val="006F5084"/>
    <w:rsid w:val="006F566E"/>
    <w:rsid w:val="006F58F5"/>
    <w:rsid w:val="006F73D5"/>
    <w:rsid w:val="006F757F"/>
    <w:rsid w:val="006F75C4"/>
    <w:rsid w:val="006F78F1"/>
    <w:rsid w:val="00700356"/>
    <w:rsid w:val="0070069E"/>
    <w:rsid w:val="00701235"/>
    <w:rsid w:val="007013E5"/>
    <w:rsid w:val="00701ACB"/>
    <w:rsid w:val="00701BF2"/>
    <w:rsid w:val="00702C82"/>
    <w:rsid w:val="00703C16"/>
    <w:rsid w:val="007048AC"/>
    <w:rsid w:val="00706334"/>
    <w:rsid w:val="00710E38"/>
    <w:rsid w:val="00711B38"/>
    <w:rsid w:val="007122F5"/>
    <w:rsid w:val="00716805"/>
    <w:rsid w:val="00716DA1"/>
    <w:rsid w:val="00716E2E"/>
    <w:rsid w:val="0072059B"/>
    <w:rsid w:val="007210E1"/>
    <w:rsid w:val="0072220F"/>
    <w:rsid w:val="007233C8"/>
    <w:rsid w:val="007258AA"/>
    <w:rsid w:val="0072606E"/>
    <w:rsid w:val="00726598"/>
    <w:rsid w:val="00726B72"/>
    <w:rsid w:val="00726DB4"/>
    <w:rsid w:val="0073065B"/>
    <w:rsid w:val="00730F15"/>
    <w:rsid w:val="007313FA"/>
    <w:rsid w:val="00731CDB"/>
    <w:rsid w:val="007322A4"/>
    <w:rsid w:val="007338E0"/>
    <w:rsid w:val="00733B16"/>
    <w:rsid w:val="00734A3B"/>
    <w:rsid w:val="00735A46"/>
    <w:rsid w:val="00737C08"/>
    <w:rsid w:val="00740EE6"/>
    <w:rsid w:val="00741F6A"/>
    <w:rsid w:val="00742733"/>
    <w:rsid w:val="00743C7A"/>
    <w:rsid w:val="00744398"/>
    <w:rsid w:val="007445CF"/>
    <w:rsid w:val="00746056"/>
    <w:rsid w:val="00747C15"/>
    <w:rsid w:val="0075091A"/>
    <w:rsid w:val="00751161"/>
    <w:rsid w:val="0075296F"/>
    <w:rsid w:val="00752C17"/>
    <w:rsid w:val="00752D4B"/>
    <w:rsid w:val="0075448B"/>
    <w:rsid w:val="0075596F"/>
    <w:rsid w:val="00755DB2"/>
    <w:rsid w:val="00760170"/>
    <w:rsid w:val="00762279"/>
    <w:rsid w:val="0076235C"/>
    <w:rsid w:val="00762A02"/>
    <w:rsid w:val="00763005"/>
    <w:rsid w:val="00763992"/>
    <w:rsid w:val="00764484"/>
    <w:rsid w:val="00764F2A"/>
    <w:rsid w:val="00766215"/>
    <w:rsid w:val="0076645F"/>
    <w:rsid w:val="00766522"/>
    <w:rsid w:val="007672B6"/>
    <w:rsid w:val="0076756A"/>
    <w:rsid w:val="0077108C"/>
    <w:rsid w:val="00771CE7"/>
    <w:rsid w:val="0077278C"/>
    <w:rsid w:val="007729A6"/>
    <w:rsid w:val="007729E9"/>
    <w:rsid w:val="00774F08"/>
    <w:rsid w:val="00775180"/>
    <w:rsid w:val="00775C3E"/>
    <w:rsid w:val="00776B00"/>
    <w:rsid w:val="00776F09"/>
    <w:rsid w:val="0078181F"/>
    <w:rsid w:val="00781AD1"/>
    <w:rsid w:val="00781EC4"/>
    <w:rsid w:val="00782105"/>
    <w:rsid w:val="00782605"/>
    <w:rsid w:val="00782DEB"/>
    <w:rsid w:val="00785A88"/>
    <w:rsid w:val="00785B84"/>
    <w:rsid w:val="00786F89"/>
    <w:rsid w:val="007930D0"/>
    <w:rsid w:val="00793199"/>
    <w:rsid w:val="007949A5"/>
    <w:rsid w:val="00795551"/>
    <w:rsid w:val="00795CB4"/>
    <w:rsid w:val="00796645"/>
    <w:rsid w:val="00796ED8"/>
    <w:rsid w:val="00797936"/>
    <w:rsid w:val="00797AAF"/>
    <w:rsid w:val="007A00FD"/>
    <w:rsid w:val="007A1BE6"/>
    <w:rsid w:val="007A2402"/>
    <w:rsid w:val="007A240D"/>
    <w:rsid w:val="007A6F5F"/>
    <w:rsid w:val="007A7F04"/>
    <w:rsid w:val="007B030C"/>
    <w:rsid w:val="007B072B"/>
    <w:rsid w:val="007B123A"/>
    <w:rsid w:val="007B2387"/>
    <w:rsid w:val="007B33DC"/>
    <w:rsid w:val="007B5FAD"/>
    <w:rsid w:val="007B6CC5"/>
    <w:rsid w:val="007B6D28"/>
    <w:rsid w:val="007B75C3"/>
    <w:rsid w:val="007B75FF"/>
    <w:rsid w:val="007B7804"/>
    <w:rsid w:val="007C0703"/>
    <w:rsid w:val="007C2317"/>
    <w:rsid w:val="007C26A6"/>
    <w:rsid w:val="007C3ADF"/>
    <w:rsid w:val="007C415B"/>
    <w:rsid w:val="007C4B99"/>
    <w:rsid w:val="007C5662"/>
    <w:rsid w:val="007C6B3F"/>
    <w:rsid w:val="007C7B41"/>
    <w:rsid w:val="007C7DA8"/>
    <w:rsid w:val="007D0604"/>
    <w:rsid w:val="007D0978"/>
    <w:rsid w:val="007D15C9"/>
    <w:rsid w:val="007D16A3"/>
    <w:rsid w:val="007D17A7"/>
    <w:rsid w:val="007D275C"/>
    <w:rsid w:val="007D38CC"/>
    <w:rsid w:val="007D4208"/>
    <w:rsid w:val="007D457C"/>
    <w:rsid w:val="007D464E"/>
    <w:rsid w:val="007D53FC"/>
    <w:rsid w:val="007D6574"/>
    <w:rsid w:val="007D66D7"/>
    <w:rsid w:val="007E0116"/>
    <w:rsid w:val="007E1001"/>
    <w:rsid w:val="007E1F9C"/>
    <w:rsid w:val="007E23F0"/>
    <w:rsid w:val="007E30AD"/>
    <w:rsid w:val="007E392A"/>
    <w:rsid w:val="007E5254"/>
    <w:rsid w:val="007E65B7"/>
    <w:rsid w:val="007E6749"/>
    <w:rsid w:val="007E681D"/>
    <w:rsid w:val="007E6BD3"/>
    <w:rsid w:val="007E6CBF"/>
    <w:rsid w:val="007E707C"/>
    <w:rsid w:val="007E732A"/>
    <w:rsid w:val="007E7C83"/>
    <w:rsid w:val="007F0D6A"/>
    <w:rsid w:val="007F1455"/>
    <w:rsid w:val="007F21B5"/>
    <w:rsid w:val="007F3824"/>
    <w:rsid w:val="007F3E88"/>
    <w:rsid w:val="007F5338"/>
    <w:rsid w:val="007F5C51"/>
    <w:rsid w:val="007F6BB1"/>
    <w:rsid w:val="007F7B4E"/>
    <w:rsid w:val="00800493"/>
    <w:rsid w:val="00800BC0"/>
    <w:rsid w:val="00801569"/>
    <w:rsid w:val="008016CE"/>
    <w:rsid w:val="0080181D"/>
    <w:rsid w:val="00801D92"/>
    <w:rsid w:val="00801EF1"/>
    <w:rsid w:val="00802402"/>
    <w:rsid w:val="0080357B"/>
    <w:rsid w:val="008035D3"/>
    <w:rsid w:val="00804090"/>
    <w:rsid w:val="008045F7"/>
    <w:rsid w:val="00806870"/>
    <w:rsid w:val="00806AEA"/>
    <w:rsid w:val="00807280"/>
    <w:rsid w:val="00807442"/>
    <w:rsid w:val="0081387D"/>
    <w:rsid w:val="00813C1D"/>
    <w:rsid w:val="00814556"/>
    <w:rsid w:val="00815908"/>
    <w:rsid w:val="00816691"/>
    <w:rsid w:val="00816719"/>
    <w:rsid w:val="008209DE"/>
    <w:rsid w:val="00821D7C"/>
    <w:rsid w:val="00822829"/>
    <w:rsid w:val="00822947"/>
    <w:rsid w:val="00823363"/>
    <w:rsid w:val="00824263"/>
    <w:rsid w:val="00826F3D"/>
    <w:rsid w:val="00830DCC"/>
    <w:rsid w:val="00831BB1"/>
    <w:rsid w:val="00832A27"/>
    <w:rsid w:val="00833103"/>
    <w:rsid w:val="008335AD"/>
    <w:rsid w:val="008346AB"/>
    <w:rsid w:val="0083487F"/>
    <w:rsid w:val="008349B5"/>
    <w:rsid w:val="00834C9F"/>
    <w:rsid w:val="00835457"/>
    <w:rsid w:val="0083598F"/>
    <w:rsid w:val="00836F5F"/>
    <w:rsid w:val="008400DD"/>
    <w:rsid w:val="00840795"/>
    <w:rsid w:val="0084393C"/>
    <w:rsid w:val="00844831"/>
    <w:rsid w:val="00850481"/>
    <w:rsid w:val="0085073F"/>
    <w:rsid w:val="008510B2"/>
    <w:rsid w:val="008528C1"/>
    <w:rsid w:val="00852EB5"/>
    <w:rsid w:val="00854F1B"/>
    <w:rsid w:val="00855005"/>
    <w:rsid w:val="00860D9C"/>
    <w:rsid w:val="00862A00"/>
    <w:rsid w:val="00862AE7"/>
    <w:rsid w:val="00862E6D"/>
    <w:rsid w:val="00863774"/>
    <w:rsid w:val="008675AD"/>
    <w:rsid w:val="0086768F"/>
    <w:rsid w:val="0086775D"/>
    <w:rsid w:val="008709D6"/>
    <w:rsid w:val="00870D8E"/>
    <w:rsid w:val="0087163B"/>
    <w:rsid w:val="0087200C"/>
    <w:rsid w:val="00872E63"/>
    <w:rsid w:val="00873B5E"/>
    <w:rsid w:val="00877A7F"/>
    <w:rsid w:val="0088053D"/>
    <w:rsid w:val="0088162F"/>
    <w:rsid w:val="00881A22"/>
    <w:rsid w:val="00882077"/>
    <w:rsid w:val="008827C3"/>
    <w:rsid w:val="00882B9F"/>
    <w:rsid w:val="00882E38"/>
    <w:rsid w:val="00883047"/>
    <w:rsid w:val="00883175"/>
    <w:rsid w:val="0088389D"/>
    <w:rsid w:val="0088403C"/>
    <w:rsid w:val="00884C38"/>
    <w:rsid w:val="00885ED4"/>
    <w:rsid w:val="008867F4"/>
    <w:rsid w:val="00886C2B"/>
    <w:rsid w:val="00887E20"/>
    <w:rsid w:val="008911F8"/>
    <w:rsid w:val="00891404"/>
    <w:rsid w:val="00891779"/>
    <w:rsid w:val="00892805"/>
    <w:rsid w:val="00893DBF"/>
    <w:rsid w:val="0089457D"/>
    <w:rsid w:val="00894EAA"/>
    <w:rsid w:val="00894EE0"/>
    <w:rsid w:val="0089629E"/>
    <w:rsid w:val="008963A3"/>
    <w:rsid w:val="008964D0"/>
    <w:rsid w:val="0089701D"/>
    <w:rsid w:val="008A0B39"/>
    <w:rsid w:val="008A0C5A"/>
    <w:rsid w:val="008A2030"/>
    <w:rsid w:val="008A277E"/>
    <w:rsid w:val="008A2C45"/>
    <w:rsid w:val="008A30B3"/>
    <w:rsid w:val="008A37F9"/>
    <w:rsid w:val="008A47ED"/>
    <w:rsid w:val="008A4897"/>
    <w:rsid w:val="008A5B03"/>
    <w:rsid w:val="008A5E99"/>
    <w:rsid w:val="008B168C"/>
    <w:rsid w:val="008B17AF"/>
    <w:rsid w:val="008B1900"/>
    <w:rsid w:val="008B1A2B"/>
    <w:rsid w:val="008B3209"/>
    <w:rsid w:val="008B3493"/>
    <w:rsid w:val="008B3886"/>
    <w:rsid w:val="008B4A7B"/>
    <w:rsid w:val="008B6027"/>
    <w:rsid w:val="008C1C24"/>
    <w:rsid w:val="008C1CDA"/>
    <w:rsid w:val="008C2751"/>
    <w:rsid w:val="008C4DA1"/>
    <w:rsid w:val="008C4F5B"/>
    <w:rsid w:val="008C5297"/>
    <w:rsid w:val="008C5C0C"/>
    <w:rsid w:val="008C755C"/>
    <w:rsid w:val="008C7B72"/>
    <w:rsid w:val="008C7E1C"/>
    <w:rsid w:val="008D3404"/>
    <w:rsid w:val="008D3704"/>
    <w:rsid w:val="008D389B"/>
    <w:rsid w:val="008D3D4F"/>
    <w:rsid w:val="008D3E9F"/>
    <w:rsid w:val="008D407A"/>
    <w:rsid w:val="008D5112"/>
    <w:rsid w:val="008D636B"/>
    <w:rsid w:val="008D680D"/>
    <w:rsid w:val="008D699E"/>
    <w:rsid w:val="008D791E"/>
    <w:rsid w:val="008D7DD1"/>
    <w:rsid w:val="008E0A4E"/>
    <w:rsid w:val="008E0FFA"/>
    <w:rsid w:val="008E10FF"/>
    <w:rsid w:val="008E17DD"/>
    <w:rsid w:val="008E2FE6"/>
    <w:rsid w:val="008E316F"/>
    <w:rsid w:val="008E4F02"/>
    <w:rsid w:val="008E74F7"/>
    <w:rsid w:val="008E7E44"/>
    <w:rsid w:val="008F1C81"/>
    <w:rsid w:val="008F2638"/>
    <w:rsid w:val="008F4AFF"/>
    <w:rsid w:val="008F500F"/>
    <w:rsid w:val="008F510D"/>
    <w:rsid w:val="008F56AB"/>
    <w:rsid w:val="008F608E"/>
    <w:rsid w:val="009005CE"/>
    <w:rsid w:val="00902EA2"/>
    <w:rsid w:val="0090571B"/>
    <w:rsid w:val="009067DA"/>
    <w:rsid w:val="009074AD"/>
    <w:rsid w:val="00910256"/>
    <w:rsid w:val="00910B82"/>
    <w:rsid w:val="009118B6"/>
    <w:rsid w:val="00911CBA"/>
    <w:rsid w:val="009144C3"/>
    <w:rsid w:val="00916A6C"/>
    <w:rsid w:val="0092033B"/>
    <w:rsid w:val="00921892"/>
    <w:rsid w:val="009225F0"/>
    <w:rsid w:val="00923395"/>
    <w:rsid w:val="009234A8"/>
    <w:rsid w:val="0092490A"/>
    <w:rsid w:val="0092528E"/>
    <w:rsid w:val="00926309"/>
    <w:rsid w:val="00926AC0"/>
    <w:rsid w:val="00927AFF"/>
    <w:rsid w:val="009300EB"/>
    <w:rsid w:val="0093161B"/>
    <w:rsid w:val="00932A9F"/>
    <w:rsid w:val="0093377E"/>
    <w:rsid w:val="00936EAC"/>
    <w:rsid w:val="009402A8"/>
    <w:rsid w:val="009409D6"/>
    <w:rsid w:val="009438D4"/>
    <w:rsid w:val="00944A4D"/>
    <w:rsid w:val="00945112"/>
    <w:rsid w:val="009457CC"/>
    <w:rsid w:val="00945B8B"/>
    <w:rsid w:val="0094684C"/>
    <w:rsid w:val="00950DE5"/>
    <w:rsid w:val="00953E41"/>
    <w:rsid w:val="00954521"/>
    <w:rsid w:val="00957C31"/>
    <w:rsid w:val="00960FE9"/>
    <w:rsid w:val="009624DE"/>
    <w:rsid w:val="00963565"/>
    <w:rsid w:val="0096393E"/>
    <w:rsid w:val="00965CA9"/>
    <w:rsid w:val="009665B4"/>
    <w:rsid w:val="009709D5"/>
    <w:rsid w:val="009710AE"/>
    <w:rsid w:val="00971BD0"/>
    <w:rsid w:val="0097266B"/>
    <w:rsid w:val="009729CD"/>
    <w:rsid w:val="0097560A"/>
    <w:rsid w:val="0097582B"/>
    <w:rsid w:val="00975CF3"/>
    <w:rsid w:val="0097604F"/>
    <w:rsid w:val="0097747E"/>
    <w:rsid w:val="00977664"/>
    <w:rsid w:val="00977C20"/>
    <w:rsid w:val="00980506"/>
    <w:rsid w:val="00980651"/>
    <w:rsid w:val="00980703"/>
    <w:rsid w:val="00984666"/>
    <w:rsid w:val="00986625"/>
    <w:rsid w:val="009867CA"/>
    <w:rsid w:val="00990345"/>
    <w:rsid w:val="0099098A"/>
    <w:rsid w:val="0099153C"/>
    <w:rsid w:val="009917B1"/>
    <w:rsid w:val="0099197C"/>
    <w:rsid w:val="009920A8"/>
    <w:rsid w:val="009928A5"/>
    <w:rsid w:val="00993ABA"/>
    <w:rsid w:val="00993BA7"/>
    <w:rsid w:val="00993F64"/>
    <w:rsid w:val="00994224"/>
    <w:rsid w:val="0099689C"/>
    <w:rsid w:val="00996C07"/>
    <w:rsid w:val="00997C25"/>
    <w:rsid w:val="009A123D"/>
    <w:rsid w:val="009A14FD"/>
    <w:rsid w:val="009A19D2"/>
    <w:rsid w:val="009A1C66"/>
    <w:rsid w:val="009A1D3B"/>
    <w:rsid w:val="009A1F8B"/>
    <w:rsid w:val="009A43B4"/>
    <w:rsid w:val="009A49FE"/>
    <w:rsid w:val="009A55FF"/>
    <w:rsid w:val="009A5EBF"/>
    <w:rsid w:val="009A62D4"/>
    <w:rsid w:val="009A78CA"/>
    <w:rsid w:val="009B05D1"/>
    <w:rsid w:val="009B0F83"/>
    <w:rsid w:val="009B1C37"/>
    <w:rsid w:val="009B1C50"/>
    <w:rsid w:val="009B209D"/>
    <w:rsid w:val="009B2FD8"/>
    <w:rsid w:val="009B3F23"/>
    <w:rsid w:val="009B57CB"/>
    <w:rsid w:val="009B63E0"/>
    <w:rsid w:val="009B7D82"/>
    <w:rsid w:val="009C2F78"/>
    <w:rsid w:val="009C568B"/>
    <w:rsid w:val="009D01ED"/>
    <w:rsid w:val="009D2982"/>
    <w:rsid w:val="009D2C05"/>
    <w:rsid w:val="009D3CC6"/>
    <w:rsid w:val="009D5AB0"/>
    <w:rsid w:val="009D5E44"/>
    <w:rsid w:val="009D71CD"/>
    <w:rsid w:val="009D733A"/>
    <w:rsid w:val="009E179C"/>
    <w:rsid w:val="009E2BC6"/>
    <w:rsid w:val="009E2C79"/>
    <w:rsid w:val="009E2D02"/>
    <w:rsid w:val="009E2F7D"/>
    <w:rsid w:val="009E3BF6"/>
    <w:rsid w:val="009E482F"/>
    <w:rsid w:val="009E69EC"/>
    <w:rsid w:val="009E6A7C"/>
    <w:rsid w:val="009E76EB"/>
    <w:rsid w:val="009E77D6"/>
    <w:rsid w:val="009F0415"/>
    <w:rsid w:val="009F2239"/>
    <w:rsid w:val="009F403D"/>
    <w:rsid w:val="009F7955"/>
    <w:rsid w:val="00A0094E"/>
    <w:rsid w:val="00A00EA6"/>
    <w:rsid w:val="00A01897"/>
    <w:rsid w:val="00A01F36"/>
    <w:rsid w:val="00A02162"/>
    <w:rsid w:val="00A021DE"/>
    <w:rsid w:val="00A026C3"/>
    <w:rsid w:val="00A03B1F"/>
    <w:rsid w:val="00A04924"/>
    <w:rsid w:val="00A04CE2"/>
    <w:rsid w:val="00A04D31"/>
    <w:rsid w:val="00A0511E"/>
    <w:rsid w:val="00A05333"/>
    <w:rsid w:val="00A056AE"/>
    <w:rsid w:val="00A06B62"/>
    <w:rsid w:val="00A07768"/>
    <w:rsid w:val="00A07BDF"/>
    <w:rsid w:val="00A10162"/>
    <w:rsid w:val="00A13385"/>
    <w:rsid w:val="00A139AA"/>
    <w:rsid w:val="00A14E51"/>
    <w:rsid w:val="00A15AFD"/>
    <w:rsid w:val="00A15EFF"/>
    <w:rsid w:val="00A16C5B"/>
    <w:rsid w:val="00A17239"/>
    <w:rsid w:val="00A17959"/>
    <w:rsid w:val="00A17A61"/>
    <w:rsid w:val="00A21EC5"/>
    <w:rsid w:val="00A23665"/>
    <w:rsid w:val="00A253EC"/>
    <w:rsid w:val="00A2617B"/>
    <w:rsid w:val="00A26817"/>
    <w:rsid w:val="00A27341"/>
    <w:rsid w:val="00A32736"/>
    <w:rsid w:val="00A33B13"/>
    <w:rsid w:val="00A340FF"/>
    <w:rsid w:val="00A35433"/>
    <w:rsid w:val="00A3584E"/>
    <w:rsid w:val="00A363E9"/>
    <w:rsid w:val="00A36868"/>
    <w:rsid w:val="00A37532"/>
    <w:rsid w:val="00A44F34"/>
    <w:rsid w:val="00A458BA"/>
    <w:rsid w:val="00A460DB"/>
    <w:rsid w:val="00A46551"/>
    <w:rsid w:val="00A468D1"/>
    <w:rsid w:val="00A468ED"/>
    <w:rsid w:val="00A4787D"/>
    <w:rsid w:val="00A4790B"/>
    <w:rsid w:val="00A500AB"/>
    <w:rsid w:val="00A505FE"/>
    <w:rsid w:val="00A51175"/>
    <w:rsid w:val="00A526D0"/>
    <w:rsid w:val="00A532A0"/>
    <w:rsid w:val="00A547B7"/>
    <w:rsid w:val="00A548E7"/>
    <w:rsid w:val="00A55C20"/>
    <w:rsid w:val="00A55ECC"/>
    <w:rsid w:val="00A56EDA"/>
    <w:rsid w:val="00A579A8"/>
    <w:rsid w:val="00A615AB"/>
    <w:rsid w:val="00A61AAE"/>
    <w:rsid w:val="00A635AB"/>
    <w:rsid w:val="00A64BF4"/>
    <w:rsid w:val="00A66111"/>
    <w:rsid w:val="00A66216"/>
    <w:rsid w:val="00A73E24"/>
    <w:rsid w:val="00A80F4B"/>
    <w:rsid w:val="00A81109"/>
    <w:rsid w:val="00A84313"/>
    <w:rsid w:val="00A84DFA"/>
    <w:rsid w:val="00A852AB"/>
    <w:rsid w:val="00A873D1"/>
    <w:rsid w:val="00A87ADF"/>
    <w:rsid w:val="00A87DB5"/>
    <w:rsid w:val="00A92AB4"/>
    <w:rsid w:val="00A935F7"/>
    <w:rsid w:val="00A949BC"/>
    <w:rsid w:val="00A94BA6"/>
    <w:rsid w:val="00A97726"/>
    <w:rsid w:val="00A97E38"/>
    <w:rsid w:val="00A97E8F"/>
    <w:rsid w:val="00AA456C"/>
    <w:rsid w:val="00AA52AE"/>
    <w:rsid w:val="00AA7628"/>
    <w:rsid w:val="00AA794D"/>
    <w:rsid w:val="00AB0C21"/>
    <w:rsid w:val="00AB1CE3"/>
    <w:rsid w:val="00AB1D22"/>
    <w:rsid w:val="00AB2453"/>
    <w:rsid w:val="00AB3873"/>
    <w:rsid w:val="00AB45F6"/>
    <w:rsid w:val="00AB5A9D"/>
    <w:rsid w:val="00AB67ED"/>
    <w:rsid w:val="00AB7838"/>
    <w:rsid w:val="00AB7ACD"/>
    <w:rsid w:val="00AC1B56"/>
    <w:rsid w:val="00AC26D8"/>
    <w:rsid w:val="00AC3774"/>
    <w:rsid w:val="00AC37D4"/>
    <w:rsid w:val="00AC59FE"/>
    <w:rsid w:val="00AC61D5"/>
    <w:rsid w:val="00AC6B50"/>
    <w:rsid w:val="00AC6DD9"/>
    <w:rsid w:val="00AC7A8D"/>
    <w:rsid w:val="00AC7EAB"/>
    <w:rsid w:val="00AD06A4"/>
    <w:rsid w:val="00AD2B2D"/>
    <w:rsid w:val="00AD3467"/>
    <w:rsid w:val="00AD5204"/>
    <w:rsid w:val="00AD5874"/>
    <w:rsid w:val="00AD71FE"/>
    <w:rsid w:val="00AE007C"/>
    <w:rsid w:val="00AE166D"/>
    <w:rsid w:val="00AE1FF1"/>
    <w:rsid w:val="00AE2958"/>
    <w:rsid w:val="00AE2CA9"/>
    <w:rsid w:val="00AE4067"/>
    <w:rsid w:val="00AE5A7A"/>
    <w:rsid w:val="00AE5FE9"/>
    <w:rsid w:val="00AE623B"/>
    <w:rsid w:val="00AF0869"/>
    <w:rsid w:val="00AF2E4C"/>
    <w:rsid w:val="00AF4881"/>
    <w:rsid w:val="00AF50A2"/>
    <w:rsid w:val="00AF6BA7"/>
    <w:rsid w:val="00AF7138"/>
    <w:rsid w:val="00B005F2"/>
    <w:rsid w:val="00B02B80"/>
    <w:rsid w:val="00B03B13"/>
    <w:rsid w:val="00B048FE"/>
    <w:rsid w:val="00B064DE"/>
    <w:rsid w:val="00B06972"/>
    <w:rsid w:val="00B06A41"/>
    <w:rsid w:val="00B10944"/>
    <w:rsid w:val="00B12446"/>
    <w:rsid w:val="00B13800"/>
    <w:rsid w:val="00B1596C"/>
    <w:rsid w:val="00B210A3"/>
    <w:rsid w:val="00B2133C"/>
    <w:rsid w:val="00B2133F"/>
    <w:rsid w:val="00B22271"/>
    <w:rsid w:val="00B243EA"/>
    <w:rsid w:val="00B253A4"/>
    <w:rsid w:val="00B27A17"/>
    <w:rsid w:val="00B27D78"/>
    <w:rsid w:val="00B27E4F"/>
    <w:rsid w:val="00B317DA"/>
    <w:rsid w:val="00B34521"/>
    <w:rsid w:val="00B35C42"/>
    <w:rsid w:val="00B3724F"/>
    <w:rsid w:val="00B413CB"/>
    <w:rsid w:val="00B4208D"/>
    <w:rsid w:val="00B4271F"/>
    <w:rsid w:val="00B43F37"/>
    <w:rsid w:val="00B45291"/>
    <w:rsid w:val="00B45365"/>
    <w:rsid w:val="00B455FC"/>
    <w:rsid w:val="00B45C78"/>
    <w:rsid w:val="00B45CAF"/>
    <w:rsid w:val="00B4688B"/>
    <w:rsid w:val="00B46983"/>
    <w:rsid w:val="00B472AF"/>
    <w:rsid w:val="00B508D3"/>
    <w:rsid w:val="00B50A35"/>
    <w:rsid w:val="00B50E9A"/>
    <w:rsid w:val="00B511B2"/>
    <w:rsid w:val="00B52B0D"/>
    <w:rsid w:val="00B52D02"/>
    <w:rsid w:val="00B5468A"/>
    <w:rsid w:val="00B55D23"/>
    <w:rsid w:val="00B60918"/>
    <w:rsid w:val="00B611EE"/>
    <w:rsid w:val="00B61B6A"/>
    <w:rsid w:val="00B62592"/>
    <w:rsid w:val="00B63741"/>
    <w:rsid w:val="00B646FA"/>
    <w:rsid w:val="00B647C9"/>
    <w:rsid w:val="00B663D4"/>
    <w:rsid w:val="00B67416"/>
    <w:rsid w:val="00B6767C"/>
    <w:rsid w:val="00B67D17"/>
    <w:rsid w:val="00B701C1"/>
    <w:rsid w:val="00B702FF"/>
    <w:rsid w:val="00B71341"/>
    <w:rsid w:val="00B714C0"/>
    <w:rsid w:val="00B727D4"/>
    <w:rsid w:val="00B74088"/>
    <w:rsid w:val="00B751DA"/>
    <w:rsid w:val="00B75A1F"/>
    <w:rsid w:val="00B75F44"/>
    <w:rsid w:val="00B77AB6"/>
    <w:rsid w:val="00B80A7F"/>
    <w:rsid w:val="00B82042"/>
    <w:rsid w:val="00B82288"/>
    <w:rsid w:val="00B824F4"/>
    <w:rsid w:val="00B8477F"/>
    <w:rsid w:val="00B85D11"/>
    <w:rsid w:val="00B865A5"/>
    <w:rsid w:val="00B9064D"/>
    <w:rsid w:val="00B9102E"/>
    <w:rsid w:val="00B92032"/>
    <w:rsid w:val="00B9360B"/>
    <w:rsid w:val="00B936EA"/>
    <w:rsid w:val="00B9426D"/>
    <w:rsid w:val="00B94BEA"/>
    <w:rsid w:val="00B968C2"/>
    <w:rsid w:val="00B97FA2"/>
    <w:rsid w:val="00BA1299"/>
    <w:rsid w:val="00BA2A91"/>
    <w:rsid w:val="00BA2A9D"/>
    <w:rsid w:val="00BA3590"/>
    <w:rsid w:val="00BA5508"/>
    <w:rsid w:val="00BB00BB"/>
    <w:rsid w:val="00BB1583"/>
    <w:rsid w:val="00BB2507"/>
    <w:rsid w:val="00BB28C2"/>
    <w:rsid w:val="00BB2BBA"/>
    <w:rsid w:val="00BB394C"/>
    <w:rsid w:val="00BB4955"/>
    <w:rsid w:val="00BB545C"/>
    <w:rsid w:val="00BB5DDA"/>
    <w:rsid w:val="00BB67BF"/>
    <w:rsid w:val="00BB6A3D"/>
    <w:rsid w:val="00BB6CA4"/>
    <w:rsid w:val="00BC09C4"/>
    <w:rsid w:val="00BC179C"/>
    <w:rsid w:val="00BC299C"/>
    <w:rsid w:val="00BC31C9"/>
    <w:rsid w:val="00BC5C6F"/>
    <w:rsid w:val="00BC6D3E"/>
    <w:rsid w:val="00BC7697"/>
    <w:rsid w:val="00BC7F66"/>
    <w:rsid w:val="00BD0310"/>
    <w:rsid w:val="00BD15B5"/>
    <w:rsid w:val="00BD1F2A"/>
    <w:rsid w:val="00BD24F5"/>
    <w:rsid w:val="00BD2FF7"/>
    <w:rsid w:val="00BD50E1"/>
    <w:rsid w:val="00BD518E"/>
    <w:rsid w:val="00BD6363"/>
    <w:rsid w:val="00BD6F91"/>
    <w:rsid w:val="00BD7DA8"/>
    <w:rsid w:val="00BE02AD"/>
    <w:rsid w:val="00BE040E"/>
    <w:rsid w:val="00BE4039"/>
    <w:rsid w:val="00BE4183"/>
    <w:rsid w:val="00BE4688"/>
    <w:rsid w:val="00BE51A6"/>
    <w:rsid w:val="00BE6A1F"/>
    <w:rsid w:val="00BE6B9C"/>
    <w:rsid w:val="00BF0DF9"/>
    <w:rsid w:val="00BF107C"/>
    <w:rsid w:val="00BF288A"/>
    <w:rsid w:val="00BF422F"/>
    <w:rsid w:val="00BF4607"/>
    <w:rsid w:val="00C00397"/>
    <w:rsid w:val="00C019FB"/>
    <w:rsid w:val="00C029B1"/>
    <w:rsid w:val="00C02A60"/>
    <w:rsid w:val="00C03FFD"/>
    <w:rsid w:val="00C042AB"/>
    <w:rsid w:val="00C06058"/>
    <w:rsid w:val="00C06186"/>
    <w:rsid w:val="00C07B87"/>
    <w:rsid w:val="00C07BA0"/>
    <w:rsid w:val="00C1142D"/>
    <w:rsid w:val="00C11CC2"/>
    <w:rsid w:val="00C1399E"/>
    <w:rsid w:val="00C150CF"/>
    <w:rsid w:val="00C16808"/>
    <w:rsid w:val="00C16D56"/>
    <w:rsid w:val="00C17678"/>
    <w:rsid w:val="00C2125B"/>
    <w:rsid w:val="00C227AA"/>
    <w:rsid w:val="00C228D9"/>
    <w:rsid w:val="00C22A39"/>
    <w:rsid w:val="00C23056"/>
    <w:rsid w:val="00C2381D"/>
    <w:rsid w:val="00C25B2F"/>
    <w:rsid w:val="00C27077"/>
    <w:rsid w:val="00C303EB"/>
    <w:rsid w:val="00C31AA1"/>
    <w:rsid w:val="00C32852"/>
    <w:rsid w:val="00C32AB3"/>
    <w:rsid w:val="00C363F5"/>
    <w:rsid w:val="00C367A6"/>
    <w:rsid w:val="00C426BA"/>
    <w:rsid w:val="00C42FA9"/>
    <w:rsid w:val="00C437C4"/>
    <w:rsid w:val="00C44BBE"/>
    <w:rsid w:val="00C46BBA"/>
    <w:rsid w:val="00C46C3C"/>
    <w:rsid w:val="00C51E53"/>
    <w:rsid w:val="00C51FE7"/>
    <w:rsid w:val="00C52C08"/>
    <w:rsid w:val="00C53B61"/>
    <w:rsid w:val="00C5559D"/>
    <w:rsid w:val="00C60753"/>
    <w:rsid w:val="00C60F23"/>
    <w:rsid w:val="00C611C7"/>
    <w:rsid w:val="00C62A26"/>
    <w:rsid w:val="00C634D2"/>
    <w:rsid w:val="00C6398A"/>
    <w:rsid w:val="00C65081"/>
    <w:rsid w:val="00C65ADF"/>
    <w:rsid w:val="00C65D5C"/>
    <w:rsid w:val="00C672BD"/>
    <w:rsid w:val="00C70D33"/>
    <w:rsid w:val="00C70ED4"/>
    <w:rsid w:val="00C7113C"/>
    <w:rsid w:val="00C717F7"/>
    <w:rsid w:val="00C737D1"/>
    <w:rsid w:val="00C73855"/>
    <w:rsid w:val="00C75A87"/>
    <w:rsid w:val="00C76B90"/>
    <w:rsid w:val="00C76E33"/>
    <w:rsid w:val="00C77E12"/>
    <w:rsid w:val="00C85656"/>
    <w:rsid w:val="00C85805"/>
    <w:rsid w:val="00C8624A"/>
    <w:rsid w:val="00C86D24"/>
    <w:rsid w:val="00C9013C"/>
    <w:rsid w:val="00C90719"/>
    <w:rsid w:val="00C972E0"/>
    <w:rsid w:val="00C97609"/>
    <w:rsid w:val="00C97A63"/>
    <w:rsid w:val="00C97F7E"/>
    <w:rsid w:val="00CA06F2"/>
    <w:rsid w:val="00CA0A6E"/>
    <w:rsid w:val="00CA2D7D"/>
    <w:rsid w:val="00CA4ECC"/>
    <w:rsid w:val="00CA4EFD"/>
    <w:rsid w:val="00CA6BDF"/>
    <w:rsid w:val="00CB02F5"/>
    <w:rsid w:val="00CB0738"/>
    <w:rsid w:val="00CB079C"/>
    <w:rsid w:val="00CB0EDF"/>
    <w:rsid w:val="00CB176A"/>
    <w:rsid w:val="00CB17E2"/>
    <w:rsid w:val="00CB2297"/>
    <w:rsid w:val="00CB258D"/>
    <w:rsid w:val="00CB2A18"/>
    <w:rsid w:val="00CB2E03"/>
    <w:rsid w:val="00CB32BB"/>
    <w:rsid w:val="00CB610D"/>
    <w:rsid w:val="00CB6B73"/>
    <w:rsid w:val="00CB79B3"/>
    <w:rsid w:val="00CC25B2"/>
    <w:rsid w:val="00CC27BD"/>
    <w:rsid w:val="00CC3601"/>
    <w:rsid w:val="00CC7720"/>
    <w:rsid w:val="00CC7CDB"/>
    <w:rsid w:val="00CD03DC"/>
    <w:rsid w:val="00CD07B2"/>
    <w:rsid w:val="00CD138F"/>
    <w:rsid w:val="00CD1402"/>
    <w:rsid w:val="00CD23FD"/>
    <w:rsid w:val="00CD35C0"/>
    <w:rsid w:val="00CD546D"/>
    <w:rsid w:val="00CD59B3"/>
    <w:rsid w:val="00CD5E2E"/>
    <w:rsid w:val="00CD6AA9"/>
    <w:rsid w:val="00CD73C8"/>
    <w:rsid w:val="00CD7ECA"/>
    <w:rsid w:val="00CD7FFE"/>
    <w:rsid w:val="00CE0E70"/>
    <w:rsid w:val="00CE1FA5"/>
    <w:rsid w:val="00CE2070"/>
    <w:rsid w:val="00CE2EE3"/>
    <w:rsid w:val="00CE342B"/>
    <w:rsid w:val="00CE529E"/>
    <w:rsid w:val="00CE7632"/>
    <w:rsid w:val="00CE7C57"/>
    <w:rsid w:val="00CF0656"/>
    <w:rsid w:val="00CF0E95"/>
    <w:rsid w:val="00CF1E8A"/>
    <w:rsid w:val="00CF1FA6"/>
    <w:rsid w:val="00CF273F"/>
    <w:rsid w:val="00CF39D6"/>
    <w:rsid w:val="00CF48C2"/>
    <w:rsid w:val="00CF61C3"/>
    <w:rsid w:val="00CF71A1"/>
    <w:rsid w:val="00CF730B"/>
    <w:rsid w:val="00CF7E0B"/>
    <w:rsid w:val="00D00994"/>
    <w:rsid w:val="00D025B3"/>
    <w:rsid w:val="00D02698"/>
    <w:rsid w:val="00D10210"/>
    <w:rsid w:val="00D113F3"/>
    <w:rsid w:val="00D114B0"/>
    <w:rsid w:val="00D126F1"/>
    <w:rsid w:val="00D1326F"/>
    <w:rsid w:val="00D141C2"/>
    <w:rsid w:val="00D15231"/>
    <w:rsid w:val="00D16476"/>
    <w:rsid w:val="00D17D90"/>
    <w:rsid w:val="00D21729"/>
    <w:rsid w:val="00D22EC0"/>
    <w:rsid w:val="00D2301A"/>
    <w:rsid w:val="00D23091"/>
    <w:rsid w:val="00D23B74"/>
    <w:rsid w:val="00D23FE1"/>
    <w:rsid w:val="00D249E0"/>
    <w:rsid w:val="00D25DBC"/>
    <w:rsid w:val="00D26144"/>
    <w:rsid w:val="00D26A52"/>
    <w:rsid w:val="00D27899"/>
    <w:rsid w:val="00D31519"/>
    <w:rsid w:val="00D316B2"/>
    <w:rsid w:val="00D32149"/>
    <w:rsid w:val="00D33C74"/>
    <w:rsid w:val="00D33D67"/>
    <w:rsid w:val="00D341C7"/>
    <w:rsid w:val="00D34A01"/>
    <w:rsid w:val="00D35527"/>
    <w:rsid w:val="00D3625A"/>
    <w:rsid w:val="00D363F2"/>
    <w:rsid w:val="00D37ABB"/>
    <w:rsid w:val="00D44332"/>
    <w:rsid w:val="00D46293"/>
    <w:rsid w:val="00D4783E"/>
    <w:rsid w:val="00D51132"/>
    <w:rsid w:val="00D570AD"/>
    <w:rsid w:val="00D57750"/>
    <w:rsid w:val="00D57878"/>
    <w:rsid w:val="00D60CF3"/>
    <w:rsid w:val="00D6221F"/>
    <w:rsid w:val="00D628DA"/>
    <w:rsid w:val="00D63BB7"/>
    <w:rsid w:val="00D63DFF"/>
    <w:rsid w:val="00D64156"/>
    <w:rsid w:val="00D66F9D"/>
    <w:rsid w:val="00D67446"/>
    <w:rsid w:val="00D7072D"/>
    <w:rsid w:val="00D71BDD"/>
    <w:rsid w:val="00D7232A"/>
    <w:rsid w:val="00D73103"/>
    <w:rsid w:val="00D7318C"/>
    <w:rsid w:val="00D73467"/>
    <w:rsid w:val="00D73DA7"/>
    <w:rsid w:val="00D7415A"/>
    <w:rsid w:val="00D7541E"/>
    <w:rsid w:val="00D756B8"/>
    <w:rsid w:val="00D760AB"/>
    <w:rsid w:val="00D7663D"/>
    <w:rsid w:val="00D766F1"/>
    <w:rsid w:val="00D7799F"/>
    <w:rsid w:val="00D80817"/>
    <w:rsid w:val="00D80B8E"/>
    <w:rsid w:val="00D8237A"/>
    <w:rsid w:val="00D874B5"/>
    <w:rsid w:val="00D87EFD"/>
    <w:rsid w:val="00D93858"/>
    <w:rsid w:val="00D94BF9"/>
    <w:rsid w:val="00DA02D7"/>
    <w:rsid w:val="00DA05B2"/>
    <w:rsid w:val="00DA0C7E"/>
    <w:rsid w:val="00DA0FA0"/>
    <w:rsid w:val="00DA1B77"/>
    <w:rsid w:val="00DA2BD8"/>
    <w:rsid w:val="00DA641D"/>
    <w:rsid w:val="00DA7789"/>
    <w:rsid w:val="00DB0510"/>
    <w:rsid w:val="00DB2EF7"/>
    <w:rsid w:val="00DB3211"/>
    <w:rsid w:val="00DB38B8"/>
    <w:rsid w:val="00DB3DD3"/>
    <w:rsid w:val="00DB72EA"/>
    <w:rsid w:val="00DB7CF3"/>
    <w:rsid w:val="00DC00B8"/>
    <w:rsid w:val="00DC0F7E"/>
    <w:rsid w:val="00DC20B0"/>
    <w:rsid w:val="00DC5068"/>
    <w:rsid w:val="00DC588B"/>
    <w:rsid w:val="00DC65B9"/>
    <w:rsid w:val="00DC6E92"/>
    <w:rsid w:val="00DC7A4F"/>
    <w:rsid w:val="00DD1BC9"/>
    <w:rsid w:val="00DD40B4"/>
    <w:rsid w:val="00DD4551"/>
    <w:rsid w:val="00DD56EB"/>
    <w:rsid w:val="00DD582F"/>
    <w:rsid w:val="00DD5DD6"/>
    <w:rsid w:val="00DD6723"/>
    <w:rsid w:val="00DD6A64"/>
    <w:rsid w:val="00DD6EA5"/>
    <w:rsid w:val="00DD778C"/>
    <w:rsid w:val="00DE161A"/>
    <w:rsid w:val="00DE1D47"/>
    <w:rsid w:val="00DE3A05"/>
    <w:rsid w:val="00DE5B96"/>
    <w:rsid w:val="00DE697E"/>
    <w:rsid w:val="00DE6A7C"/>
    <w:rsid w:val="00DF069E"/>
    <w:rsid w:val="00DF1AA6"/>
    <w:rsid w:val="00DF2197"/>
    <w:rsid w:val="00DF4419"/>
    <w:rsid w:val="00DF47F8"/>
    <w:rsid w:val="00DF5A83"/>
    <w:rsid w:val="00DF7611"/>
    <w:rsid w:val="00E002BC"/>
    <w:rsid w:val="00E00EDB"/>
    <w:rsid w:val="00E017AA"/>
    <w:rsid w:val="00E02831"/>
    <w:rsid w:val="00E02F58"/>
    <w:rsid w:val="00E03593"/>
    <w:rsid w:val="00E04255"/>
    <w:rsid w:val="00E04E18"/>
    <w:rsid w:val="00E0628D"/>
    <w:rsid w:val="00E06B9E"/>
    <w:rsid w:val="00E07CF9"/>
    <w:rsid w:val="00E10D13"/>
    <w:rsid w:val="00E119DF"/>
    <w:rsid w:val="00E11E7C"/>
    <w:rsid w:val="00E12516"/>
    <w:rsid w:val="00E1368B"/>
    <w:rsid w:val="00E14135"/>
    <w:rsid w:val="00E20072"/>
    <w:rsid w:val="00E200FB"/>
    <w:rsid w:val="00E22555"/>
    <w:rsid w:val="00E2338A"/>
    <w:rsid w:val="00E2438F"/>
    <w:rsid w:val="00E26161"/>
    <w:rsid w:val="00E263B3"/>
    <w:rsid w:val="00E264C4"/>
    <w:rsid w:val="00E3028A"/>
    <w:rsid w:val="00E32D62"/>
    <w:rsid w:val="00E33FB4"/>
    <w:rsid w:val="00E349F8"/>
    <w:rsid w:val="00E34A51"/>
    <w:rsid w:val="00E34F26"/>
    <w:rsid w:val="00E378EC"/>
    <w:rsid w:val="00E40C10"/>
    <w:rsid w:val="00E40F5B"/>
    <w:rsid w:val="00E40FFD"/>
    <w:rsid w:val="00E41AAC"/>
    <w:rsid w:val="00E42345"/>
    <w:rsid w:val="00E423D9"/>
    <w:rsid w:val="00E4308D"/>
    <w:rsid w:val="00E43C41"/>
    <w:rsid w:val="00E44490"/>
    <w:rsid w:val="00E45F20"/>
    <w:rsid w:val="00E47143"/>
    <w:rsid w:val="00E472BB"/>
    <w:rsid w:val="00E507D6"/>
    <w:rsid w:val="00E50FF4"/>
    <w:rsid w:val="00E5100D"/>
    <w:rsid w:val="00E514B3"/>
    <w:rsid w:val="00E51DEC"/>
    <w:rsid w:val="00E53B20"/>
    <w:rsid w:val="00E540C1"/>
    <w:rsid w:val="00E54B2C"/>
    <w:rsid w:val="00E55EBF"/>
    <w:rsid w:val="00E575E6"/>
    <w:rsid w:val="00E57A3A"/>
    <w:rsid w:val="00E57A5C"/>
    <w:rsid w:val="00E60EA0"/>
    <w:rsid w:val="00E61091"/>
    <w:rsid w:val="00E6124F"/>
    <w:rsid w:val="00E614DC"/>
    <w:rsid w:val="00E616F2"/>
    <w:rsid w:val="00E61BBE"/>
    <w:rsid w:val="00E624B1"/>
    <w:rsid w:val="00E624E3"/>
    <w:rsid w:val="00E62D89"/>
    <w:rsid w:val="00E65302"/>
    <w:rsid w:val="00E65ADC"/>
    <w:rsid w:val="00E65DEC"/>
    <w:rsid w:val="00E6626D"/>
    <w:rsid w:val="00E7022F"/>
    <w:rsid w:val="00E70366"/>
    <w:rsid w:val="00E709D4"/>
    <w:rsid w:val="00E70ED7"/>
    <w:rsid w:val="00E70EEE"/>
    <w:rsid w:val="00E719C3"/>
    <w:rsid w:val="00E72129"/>
    <w:rsid w:val="00E74BD7"/>
    <w:rsid w:val="00E75B4C"/>
    <w:rsid w:val="00E75CF7"/>
    <w:rsid w:val="00E75D71"/>
    <w:rsid w:val="00E761EB"/>
    <w:rsid w:val="00E8054A"/>
    <w:rsid w:val="00E8128B"/>
    <w:rsid w:val="00E814CE"/>
    <w:rsid w:val="00E82F0B"/>
    <w:rsid w:val="00E838DD"/>
    <w:rsid w:val="00E86D8C"/>
    <w:rsid w:val="00E9101F"/>
    <w:rsid w:val="00E914EA"/>
    <w:rsid w:val="00E91838"/>
    <w:rsid w:val="00E91A8D"/>
    <w:rsid w:val="00E93A1F"/>
    <w:rsid w:val="00E96804"/>
    <w:rsid w:val="00E975B2"/>
    <w:rsid w:val="00EA0C05"/>
    <w:rsid w:val="00EA1D7B"/>
    <w:rsid w:val="00EA2772"/>
    <w:rsid w:val="00EA4B8B"/>
    <w:rsid w:val="00EA502A"/>
    <w:rsid w:val="00EA5CB7"/>
    <w:rsid w:val="00EB063B"/>
    <w:rsid w:val="00EB07AF"/>
    <w:rsid w:val="00EB2E0A"/>
    <w:rsid w:val="00EB3B42"/>
    <w:rsid w:val="00EB4DE8"/>
    <w:rsid w:val="00EB6365"/>
    <w:rsid w:val="00EB6387"/>
    <w:rsid w:val="00EC027B"/>
    <w:rsid w:val="00EC02D7"/>
    <w:rsid w:val="00EC1203"/>
    <w:rsid w:val="00EC1799"/>
    <w:rsid w:val="00EC1DBE"/>
    <w:rsid w:val="00EC2F2F"/>
    <w:rsid w:val="00EC39AE"/>
    <w:rsid w:val="00EC3C93"/>
    <w:rsid w:val="00EC402E"/>
    <w:rsid w:val="00EC4EDF"/>
    <w:rsid w:val="00EC50BA"/>
    <w:rsid w:val="00EC5904"/>
    <w:rsid w:val="00EC76C7"/>
    <w:rsid w:val="00ED0256"/>
    <w:rsid w:val="00ED250B"/>
    <w:rsid w:val="00ED3015"/>
    <w:rsid w:val="00ED3EC9"/>
    <w:rsid w:val="00ED40BE"/>
    <w:rsid w:val="00ED491C"/>
    <w:rsid w:val="00ED509D"/>
    <w:rsid w:val="00ED525C"/>
    <w:rsid w:val="00ED6C85"/>
    <w:rsid w:val="00ED6D32"/>
    <w:rsid w:val="00ED75EC"/>
    <w:rsid w:val="00ED7E79"/>
    <w:rsid w:val="00EE0AC7"/>
    <w:rsid w:val="00EE5FAA"/>
    <w:rsid w:val="00EE6F8D"/>
    <w:rsid w:val="00EF0984"/>
    <w:rsid w:val="00EF1033"/>
    <w:rsid w:val="00EF1F09"/>
    <w:rsid w:val="00EF3216"/>
    <w:rsid w:val="00F0103B"/>
    <w:rsid w:val="00F01629"/>
    <w:rsid w:val="00F0233C"/>
    <w:rsid w:val="00F03D67"/>
    <w:rsid w:val="00F04811"/>
    <w:rsid w:val="00F04E7E"/>
    <w:rsid w:val="00F05751"/>
    <w:rsid w:val="00F05F83"/>
    <w:rsid w:val="00F068B8"/>
    <w:rsid w:val="00F07A42"/>
    <w:rsid w:val="00F10E77"/>
    <w:rsid w:val="00F1107E"/>
    <w:rsid w:val="00F1134A"/>
    <w:rsid w:val="00F12F10"/>
    <w:rsid w:val="00F14DB2"/>
    <w:rsid w:val="00F15380"/>
    <w:rsid w:val="00F15B89"/>
    <w:rsid w:val="00F16099"/>
    <w:rsid w:val="00F16FA8"/>
    <w:rsid w:val="00F208E2"/>
    <w:rsid w:val="00F2210B"/>
    <w:rsid w:val="00F227E2"/>
    <w:rsid w:val="00F2345B"/>
    <w:rsid w:val="00F239C5"/>
    <w:rsid w:val="00F26262"/>
    <w:rsid w:val="00F267DA"/>
    <w:rsid w:val="00F27363"/>
    <w:rsid w:val="00F31D76"/>
    <w:rsid w:val="00F31EA1"/>
    <w:rsid w:val="00F31EBD"/>
    <w:rsid w:val="00F35FED"/>
    <w:rsid w:val="00F36165"/>
    <w:rsid w:val="00F3681F"/>
    <w:rsid w:val="00F36BB1"/>
    <w:rsid w:val="00F372B2"/>
    <w:rsid w:val="00F374EA"/>
    <w:rsid w:val="00F37817"/>
    <w:rsid w:val="00F37C98"/>
    <w:rsid w:val="00F43799"/>
    <w:rsid w:val="00F44517"/>
    <w:rsid w:val="00F44CE5"/>
    <w:rsid w:val="00F45F2E"/>
    <w:rsid w:val="00F47DCD"/>
    <w:rsid w:val="00F50746"/>
    <w:rsid w:val="00F536FD"/>
    <w:rsid w:val="00F5490E"/>
    <w:rsid w:val="00F54B4E"/>
    <w:rsid w:val="00F62183"/>
    <w:rsid w:val="00F63EA6"/>
    <w:rsid w:val="00F6738E"/>
    <w:rsid w:val="00F678D5"/>
    <w:rsid w:val="00F70D65"/>
    <w:rsid w:val="00F7111F"/>
    <w:rsid w:val="00F7184B"/>
    <w:rsid w:val="00F74E31"/>
    <w:rsid w:val="00F7518F"/>
    <w:rsid w:val="00F761BC"/>
    <w:rsid w:val="00F76EC8"/>
    <w:rsid w:val="00F778F8"/>
    <w:rsid w:val="00F80F53"/>
    <w:rsid w:val="00F8228C"/>
    <w:rsid w:val="00F869AA"/>
    <w:rsid w:val="00F86A42"/>
    <w:rsid w:val="00F86C48"/>
    <w:rsid w:val="00F915FF"/>
    <w:rsid w:val="00F92815"/>
    <w:rsid w:val="00F9399D"/>
    <w:rsid w:val="00F93C76"/>
    <w:rsid w:val="00F97021"/>
    <w:rsid w:val="00F9720D"/>
    <w:rsid w:val="00F97A4B"/>
    <w:rsid w:val="00FA0E36"/>
    <w:rsid w:val="00FA23E3"/>
    <w:rsid w:val="00FA3427"/>
    <w:rsid w:val="00FA553E"/>
    <w:rsid w:val="00FA5C11"/>
    <w:rsid w:val="00FA6AE3"/>
    <w:rsid w:val="00FA6E1B"/>
    <w:rsid w:val="00FA768F"/>
    <w:rsid w:val="00FB046B"/>
    <w:rsid w:val="00FB08B4"/>
    <w:rsid w:val="00FB1419"/>
    <w:rsid w:val="00FB3572"/>
    <w:rsid w:val="00FB3786"/>
    <w:rsid w:val="00FB620D"/>
    <w:rsid w:val="00FB7089"/>
    <w:rsid w:val="00FC0517"/>
    <w:rsid w:val="00FC2E9E"/>
    <w:rsid w:val="00FC456B"/>
    <w:rsid w:val="00FC4B94"/>
    <w:rsid w:val="00FC52A7"/>
    <w:rsid w:val="00FC557D"/>
    <w:rsid w:val="00FC5949"/>
    <w:rsid w:val="00FC5FE9"/>
    <w:rsid w:val="00FC6148"/>
    <w:rsid w:val="00FC7010"/>
    <w:rsid w:val="00FC74A1"/>
    <w:rsid w:val="00FD0ED2"/>
    <w:rsid w:val="00FD3E6E"/>
    <w:rsid w:val="00FD4436"/>
    <w:rsid w:val="00FD5371"/>
    <w:rsid w:val="00FD5EC4"/>
    <w:rsid w:val="00FD6986"/>
    <w:rsid w:val="00FE05A8"/>
    <w:rsid w:val="00FE2BDB"/>
    <w:rsid w:val="00FE5FB9"/>
    <w:rsid w:val="00FE6F15"/>
    <w:rsid w:val="00FF14AC"/>
    <w:rsid w:val="00FF23C9"/>
    <w:rsid w:val="00FF272B"/>
    <w:rsid w:val="00FF4442"/>
    <w:rsid w:val="00FF551E"/>
    <w:rsid w:val="00FF6290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4C2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1">
    <w:name w:val="Pa1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2">
    <w:name w:val="Pa2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4">
    <w:name w:val="A4"/>
    <w:rsid w:val="00D341C7"/>
    <w:rPr>
      <w:rFonts w:cs="BellGothic BT"/>
      <w:b/>
      <w:bCs/>
      <w:color w:val="211D1E"/>
      <w:sz w:val="22"/>
      <w:szCs w:val="22"/>
    </w:rPr>
  </w:style>
  <w:style w:type="paragraph" w:customStyle="1" w:styleId="Pa3">
    <w:name w:val="Pa3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5">
    <w:name w:val="A5"/>
    <w:rsid w:val="00D341C7"/>
    <w:rPr>
      <w:rFonts w:cs="BellGothic BT"/>
      <w:color w:val="211D1E"/>
      <w:sz w:val="22"/>
      <w:szCs w:val="22"/>
      <w:u w:val="single"/>
    </w:rPr>
  </w:style>
  <w:style w:type="paragraph" w:customStyle="1" w:styleId="Pa4">
    <w:name w:val="Pa4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6">
    <w:name w:val="Pa6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5">
    <w:name w:val="Pa5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6">
    <w:name w:val="A6"/>
    <w:rsid w:val="00D341C7"/>
    <w:rPr>
      <w:rFonts w:ascii="Arial" w:hAnsi="Arial" w:cs="Arial"/>
      <w:color w:val="211D1E"/>
      <w:sz w:val="40"/>
      <w:szCs w:val="40"/>
    </w:rPr>
  </w:style>
  <w:style w:type="character" w:customStyle="1" w:styleId="A8">
    <w:name w:val="A8"/>
    <w:rsid w:val="00D341C7"/>
    <w:rPr>
      <w:rFonts w:ascii="HelveticaNeueLT Pro 95 Blk" w:hAnsi="HelveticaNeueLT Pro 95 Blk" w:cs="HelveticaNeueLT Pro 95 Blk"/>
      <w:color w:val="211D1E"/>
      <w:sz w:val="22"/>
      <w:szCs w:val="22"/>
    </w:rPr>
  </w:style>
  <w:style w:type="character" w:customStyle="1" w:styleId="A0">
    <w:name w:val="A0"/>
    <w:rsid w:val="00D341C7"/>
    <w:rPr>
      <w:rFonts w:cs="BellGothic BT"/>
      <w:color w:val="211D1E"/>
      <w:sz w:val="22"/>
      <w:szCs w:val="22"/>
    </w:rPr>
  </w:style>
  <w:style w:type="paragraph" w:customStyle="1" w:styleId="Pa8">
    <w:name w:val="Pa8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10">
    <w:name w:val="Pa10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10">
    <w:name w:val="A10"/>
    <w:rsid w:val="00D341C7"/>
    <w:rPr>
      <w:rFonts w:cs="BellGothic BT"/>
      <w:color w:val="211D1E"/>
      <w:sz w:val="22"/>
      <w:szCs w:val="22"/>
    </w:rPr>
  </w:style>
  <w:style w:type="paragraph" w:customStyle="1" w:styleId="Pa11">
    <w:name w:val="Pa11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7">
    <w:name w:val="Pa7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11">
    <w:name w:val="A11"/>
    <w:rsid w:val="00D341C7"/>
    <w:rPr>
      <w:rFonts w:cs="BellGothic BT"/>
      <w:b/>
      <w:bCs/>
      <w:color w:val="211D1E"/>
      <w:sz w:val="20"/>
      <w:szCs w:val="20"/>
    </w:rPr>
  </w:style>
  <w:style w:type="paragraph" w:styleId="Footer">
    <w:name w:val="footer"/>
    <w:basedOn w:val="Normal"/>
    <w:rsid w:val="003E62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E6279"/>
  </w:style>
  <w:style w:type="character" w:styleId="Hyperlink">
    <w:name w:val="Hyperlink"/>
    <w:rsid w:val="0064289A"/>
    <w:rPr>
      <w:color w:val="0000FF"/>
      <w:u w:val="single"/>
    </w:rPr>
  </w:style>
  <w:style w:type="character" w:styleId="FollowedHyperlink">
    <w:name w:val="FollowedHyperlink"/>
    <w:rsid w:val="00E65302"/>
    <w:rPr>
      <w:color w:val="800080"/>
      <w:u w:val="single"/>
    </w:rPr>
  </w:style>
  <w:style w:type="paragraph" w:styleId="ColorfulList-Accent1">
    <w:name w:val="Colorful List Accent 1"/>
    <w:basedOn w:val="Normal"/>
    <w:uiPriority w:val="34"/>
    <w:qFormat/>
    <w:rsid w:val="009316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8776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87768"/>
    <w:rPr>
      <w:sz w:val="24"/>
      <w:szCs w:val="24"/>
    </w:rPr>
  </w:style>
  <w:style w:type="paragraph" w:styleId="BalloonText">
    <w:name w:val="Balloon Text"/>
    <w:basedOn w:val="Normal"/>
    <w:link w:val="BalloonTextChar"/>
    <w:rsid w:val="000E7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E75A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1E0F6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E0F6A"/>
    <w:rPr>
      <w:rFonts w:ascii="Tahoma" w:hAnsi="Tahoma" w:cs="Tahoma"/>
      <w:sz w:val="16"/>
      <w:szCs w:val="16"/>
    </w:rPr>
  </w:style>
  <w:style w:type="character" w:styleId="MediumGrid1">
    <w:name w:val="Medium Grid 1"/>
    <w:uiPriority w:val="99"/>
    <w:semiHidden/>
    <w:rsid w:val="00E93A1F"/>
    <w:rPr>
      <w:color w:val="808080"/>
    </w:rPr>
  </w:style>
  <w:style w:type="table" w:styleId="TableGrid">
    <w:name w:val="Table Grid"/>
    <w:basedOn w:val="TableNormal"/>
    <w:rsid w:val="00B47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ediumGrid2">
    <w:name w:val="Medium Grid 2"/>
    <w:link w:val="MediumGrid2Char"/>
    <w:qFormat/>
    <w:rsid w:val="006D0E78"/>
    <w:rPr>
      <w:rFonts w:ascii="PMingLiU" w:eastAsia="MS Mincho" w:hAnsi="PMingLiU"/>
      <w:sz w:val="22"/>
      <w:szCs w:val="22"/>
    </w:rPr>
  </w:style>
  <w:style w:type="character" w:customStyle="1" w:styleId="MediumGrid2Char">
    <w:name w:val="Medium Grid 2 Char"/>
    <w:link w:val="MediumGrid2"/>
    <w:rsid w:val="006D0E78"/>
    <w:rPr>
      <w:rFonts w:ascii="PMingLiU" w:eastAsia="MS Mincho" w:hAnsi="PMingLiU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4C2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1">
    <w:name w:val="Pa1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2">
    <w:name w:val="Pa2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4">
    <w:name w:val="A4"/>
    <w:rsid w:val="00D341C7"/>
    <w:rPr>
      <w:rFonts w:cs="BellGothic BT"/>
      <w:b/>
      <w:bCs/>
      <w:color w:val="211D1E"/>
      <w:sz w:val="22"/>
      <w:szCs w:val="22"/>
    </w:rPr>
  </w:style>
  <w:style w:type="paragraph" w:customStyle="1" w:styleId="Pa3">
    <w:name w:val="Pa3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5">
    <w:name w:val="A5"/>
    <w:rsid w:val="00D341C7"/>
    <w:rPr>
      <w:rFonts w:cs="BellGothic BT"/>
      <w:color w:val="211D1E"/>
      <w:sz w:val="22"/>
      <w:szCs w:val="22"/>
      <w:u w:val="single"/>
    </w:rPr>
  </w:style>
  <w:style w:type="paragraph" w:customStyle="1" w:styleId="Pa4">
    <w:name w:val="Pa4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6">
    <w:name w:val="Pa6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5">
    <w:name w:val="Pa5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6">
    <w:name w:val="A6"/>
    <w:rsid w:val="00D341C7"/>
    <w:rPr>
      <w:rFonts w:ascii="Arial" w:hAnsi="Arial" w:cs="Arial"/>
      <w:color w:val="211D1E"/>
      <w:sz w:val="40"/>
      <w:szCs w:val="40"/>
    </w:rPr>
  </w:style>
  <w:style w:type="character" w:customStyle="1" w:styleId="A8">
    <w:name w:val="A8"/>
    <w:rsid w:val="00D341C7"/>
    <w:rPr>
      <w:rFonts w:ascii="HelveticaNeueLT Pro 95 Blk" w:hAnsi="HelveticaNeueLT Pro 95 Blk" w:cs="HelveticaNeueLT Pro 95 Blk"/>
      <w:color w:val="211D1E"/>
      <w:sz w:val="22"/>
      <w:szCs w:val="22"/>
    </w:rPr>
  </w:style>
  <w:style w:type="character" w:customStyle="1" w:styleId="A0">
    <w:name w:val="A0"/>
    <w:rsid w:val="00D341C7"/>
    <w:rPr>
      <w:rFonts w:cs="BellGothic BT"/>
      <w:color w:val="211D1E"/>
      <w:sz w:val="22"/>
      <w:szCs w:val="22"/>
    </w:rPr>
  </w:style>
  <w:style w:type="paragraph" w:customStyle="1" w:styleId="Pa8">
    <w:name w:val="Pa8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10">
    <w:name w:val="Pa10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10">
    <w:name w:val="A10"/>
    <w:rsid w:val="00D341C7"/>
    <w:rPr>
      <w:rFonts w:cs="BellGothic BT"/>
      <w:color w:val="211D1E"/>
      <w:sz w:val="22"/>
      <w:szCs w:val="22"/>
    </w:rPr>
  </w:style>
  <w:style w:type="paragraph" w:customStyle="1" w:styleId="Pa11">
    <w:name w:val="Pa11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paragraph" w:customStyle="1" w:styleId="Pa7">
    <w:name w:val="Pa7"/>
    <w:basedOn w:val="Normal"/>
    <w:next w:val="Normal"/>
    <w:rsid w:val="00D341C7"/>
    <w:pPr>
      <w:autoSpaceDE w:val="0"/>
      <w:autoSpaceDN w:val="0"/>
      <w:adjustRightInd w:val="0"/>
      <w:spacing w:line="241" w:lineRule="atLeast"/>
    </w:pPr>
    <w:rPr>
      <w:rFonts w:ascii="BellGothic BT" w:hAnsi="BellGothic BT"/>
    </w:rPr>
  </w:style>
  <w:style w:type="character" w:customStyle="1" w:styleId="A11">
    <w:name w:val="A11"/>
    <w:rsid w:val="00D341C7"/>
    <w:rPr>
      <w:rFonts w:cs="BellGothic BT"/>
      <w:b/>
      <w:bCs/>
      <w:color w:val="211D1E"/>
      <w:sz w:val="20"/>
      <w:szCs w:val="20"/>
    </w:rPr>
  </w:style>
  <w:style w:type="paragraph" w:styleId="Footer">
    <w:name w:val="footer"/>
    <w:basedOn w:val="Normal"/>
    <w:rsid w:val="003E62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E6279"/>
  </w:style>
  <w:style w:type="character" w:styleId="Hyperlink">
    <w:name w:val="Hyperlink"/>
    <w:rsid w:val="0064289A"/>
    <w:rPr>
      <w:color w:val="0000FF"/>
      <w:u w:val="single"/>
    </w:rPr>
  </w:style>
  <w:style w:type="character" w:styleId="FollowedHyperlink">
    <w:name w:val="FollowedHyperlink"/>
    <w:rsid w:val="00E65302"/>
    <w:rPr>
      <w:color w:val="800080"/>
      <w:u w:val="single"/>
    </w:rPr>
  </w:style>
  <w:style w:type="paragraph" w:styleId="ColorfulList-Accent1">
    <w:name w:val="Colorful List Accent 1"/>
    <w:basedOn w:val="Normal"/>
    <w:uiPriority w:val="34"/>
    <w:qFormat/>
    <w:rsid w:val="009316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38776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87768"/>
    <w:rPr>
      <w:sz w:val="24"/>
      <w:szCs w:val="24"/>
    </w:rPr>
  </w:style>
  <w:style w:type="paragraph" w:styleId="BalloonText">
    <w:name w:val="Balloon Text"/>
    <w:basedOn w:val="Normal"/>
    <w:link w:val="BalloonTextChar"/>
    <w:rsid w:val="000E75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E75A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1E0F6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1E0F6A"/>
    <w:rPr>
      <w:rFonts w:ascii="Tahoma" w:hAnsi="Tahoma" w:cs="Tahoma"/>
      <w:sz w:val="16"/>
      <w:szCs w:val="16"/>
    </w:rPr>
  </w:style>
  <w:style w:type="character" w:styleId="MediumGrid1">
    <w:name w:val="Medium Grid 1"/>
    <w:uiPriority w:val="99"/>
    <w:semiHidden/>
    <w:rsid w:val="00E93A1F"/>
    <w:rPr>
      <w:color w:val="808080"/>
    </w:rPr>
  </w:style>
  <w:style w:type="table" w:styleId="TableGrid">
    <w:name w:val="Table Grid"/>
    <w:basedOn w:val="TableNormal"/>
    <w:rsid w:val="00B47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ediumGrid2">
    <w:name w:val="Medium Grid 2"/>
    <w:link w:val="MediumGrid2Char"/>
    <w:qFormat/>
    <w:rsid w:val="006D0E78"/>
    <w:rPr>
      <w:rFonts w:ascii="PMingLiU" w:eastAsia="MS Mincho" w:hAnsi="PMingLiU"/>
      <w:sz w:val="22"/>
      <w:szCs w:val="22"/>
    </w:rPr>
  </w:style>
  <w:style w:type="character" w:customStyle="1" w:styleId="MediumGrid2Char">
    <w:name w:val="Medium Grid 2 Char"/>
    <w:link w:val="MediumGrid2"/>
    <w:rsid w:val="006D0E78"/>
    <w:rPr>
      <w:rFonts w:ascii="PMingLiU" w:eastAsia="MS Mincho" w:hAnsi="PMingLiU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nyc.gov/mop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mailto:DMD@cityhall.nyc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yc.gov/mop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DMD@cityhall.nyc.gov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3FC1F-058A-4CB7-ABC8-64446287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8525F747.dotm</Template>
  <TotalTime>0</TotalTime>
  <Pages>14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MENTEE APPLICATION LARGE PRINT</vt:lpstr>
    </vt:vector>
  </TitlesOfParts>
  <Company>Office Of The Mayor</Company>
  <LinksUpToDate>false</LinksUpToDate>
  <CharactersWithSpaces>703</CharactersWithSpaces>
  <SharedDoc>false</SharedDoc>
  <HLinks>
    <vt:vector size="30" baseType="variant">
      <vt:variant>
        <vt:i4>2752588</vt:i4>
      </vt:variant>
      <vt:variant>
        <vt:i4>3</vt:i4>
      </vt:variant>
      <vt:variant>
        <vt:i4>0</vt:i4>
      </vt:variant>
      <vt:variant>
        <vt:i4>5</vt:i4>
      </vt:variant>
      <vt:variant>
        <vt:lpwstr>http://www.nyc.gov/mopd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mailto:DMD@cityhall.nyc.gov</vt:lpwstr>
      </vt:variant>
      <vt:variant>
        <vt:lpwstr/>
      </vt:variant>
      <vt:variant>
        <vt:i4>5963844</vt:i4>
      </vt:variant>
      <vt:variant>
        <vt:i4>2793</vt:i4>
      </vt:variant>
      <vt:variant>
        <vt:i4>1025</vt:i4>
      </vt:variant>
      <vt:variant>
        <vt:i4>1</vt:i4>
      </vt:variant>
      <vt:variant>
        <vt:lpwstr>DMD Logo High-Res Recreation</vt:lpwstr>
      </vt:variant>
      <vt:variant>
        <vt:lpwstr/>
      </vt:variant>
      <vt:variant>
        <vt:i4>5505092</vt:i4>
      </vt:variant>
      <vt:variant>
        <vt:i4>3388</vt:i4>
      </vt:variant>
      <vt:variant>
        <vt:i4>1026</vt:i4>
      </vt:variant>
      <vt:variant>
        <vt:i4>1</vt:i4>
      </vt:variant>
      <vt:variant>
        <vt:lpwstr>Official MOPD Logo Aligned Right</vt:lpwstr>
      </vt:variant>
      <vt:variant>
        <vt:lpwstr/>
      </vt:variant>
      <vt:variant>
        <vt:i4>5242908</vt:i4>
      </vt:variant>
      <vt:variant>
        <vt:i4>3391</vt:i4>
      </vt:variant>
      <vt:variant>
        <vt:i4>1027</vt:i4>
      </vt:variant>
      <vt:variant>
        <vt:i4>1</vt:i4>
      </vt:variant>
      <vt:variant>
        <vt:lpwstr>Recycle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MENTEE APPLICATION LARGE PRINT</dc:title>
  <dc:creator>Mkada Beach</dc:creator>
  <cp:lastModifiedBy>Vespertino, Francesco</cp:lastModifiedBy>
  <cp:revision>2</cp:revision>
  <cp:lastPrinted>2014-03-19T15:16:00Z</cp:lastPrinted>
  <dcterms:created xsi:type="dcterms:W3CDTF">2014-04-28T18:03:00Z</dcterms:created>
  <dcterms:modified xsi:type="dcterms:W3CDTF">2014-04-28T18:03:00Z</dcterms:modified>
</cp:coreProperties>
</file>